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22283" w14:textId="3BE5F067" w:rsidR="00525DCE" w:rsidRPr="001622D4" w:rsidRDefault="002709DF" w:rsidP="00734F5E">
      <w:pPr>
        <w:jc w:val="center"/>
        <w:rPr>
          <w:b/>
          <w:sz w:val="22"/>
          <w:szCs w:val="22"/>
        </w:rPr>
      </w:pPr>
      <w:r w:rsidRPr="001622D4">
        <w:rPr>
          <w:b/>
          <w:sz w:val="22"/>
          <w:szCs w:val="22"/>
        </w:rPr>
        <w:t>Д</w:t>
      </w:r>
      <w:r w:rsidR="00525DCE" w:rsidRPr="001622D4">
        <w:rPr>
          <w:b/>
          <w:sz w:val="22"/>
          <w:szCs w:val="22"/>
        </w:rPr>
        <w:t>ОГОВОР</w:t>
      </w:r>
      <w:r w:rsidR="00012693" w:rsidRPr="001622D4">
        <w:rPr>
          <w:b/>
          <w:sz w:val="22"/>
          <w:szCs w:val="22"/>
        </w:rPr>
        <w:t xml:space="preserve"> №</w:t>
      </w:r>
    </w:p>
    <w:p w14:paraId="1AE2BB48" w14:textId="77777777" w:rsidR="000506A5" w:rsidRPr="001622D4" w:rsidRDefault="000506A5" w:rsidP="00734F5E">
      <w:pPr>
        <w:jc w:val="center"/>
        <w:rPr>
          <w:b/>
          <w:sz w:val="22"/>
          <w:szCs w:val="22"/>
        </w:rPr>
      </w:pPr>
      <w:r w:rsidRPr="001622D4">
        <w:rPr>
          <w:b/>
          <w:sz w:val="22"/>
          <w:szCs w:val="22"/>
        </w:rPr>
        <w:t>о предоставлении</w:t>
      </w:r>
      <w:r w:rsidR="00525DCE" w:rsidRPr="001622D4">
        <w:rPr>
          <w:b/>
          <w:sz w:val="22"/>
          <w:szCs w:val="22"/>
        </w:rPr>
        <w:t xml:space="preserve"> </w:t>
      </w:r>
      <w:r w:rsidR="0026677B" w:rsidRPr="001622D4">
        <w:rPr>
          <w:b/>
          <w:sz w:val="22"/>
          <w:szCs w:val="22"/>
        </w:rPr>
        <w:t xml:space="preserve">социальных </w:t>
      </w:r>
      <w:r w:rsidR="00525DCE" w:rsidRPr="001622D4">
        <w:rPr>
          <w:b/>
          <w:sz w:val="22"/>
          <w:szCs w:val="22"/>
        </w:rPr>
        <w:t xml:space="preserve">услуг </w:t>
      </w:r>
    </w:p>
    <w:p w14:paraId="07378746" w14:textId="77777777" w:rsidR="00525DCE" w:rsidRPr="001622D4" w:rsidRDefault="00525DCE" w:rsidP="00734F5E">
      <w:pPr>
        <w:jc w:val="center"/>
        <w:rPr>
          <w:b/>
          <w:sz w:val="22"/>
          <w:szCs w:val="22"/>
        </w:rPr>
      </w:pPr>
      <w:r w:rsidRPr="001622D4">
        <w:rPr>
          <w:b/>
          <w:sz w:val="22"/>
          <w:szCs w:val="22"/>
        </w:rPr>
        <w:t>в</w:t>
      </w:r>
      <w:r w:rsidR="000506A5" w:rsidRPr="001622D4">
        <w:rPr>
          <w:b/>
          <w:sz w:val="22"/>
          <w:szCs w:val="22"/>
        </w:rPr>
        <w:t xml:space="preserve"> стационарной форме социального обслуживания</w:t>
      </w:r>
    </w:p>
    <w:p w14:paraId="784D368C" w14:textId="77777777" w:rsidR="00525DCE" w:rsidRPr="001622D4" w:rsidRDefault="00525DCE" w:rsidP="00525DCE">
      <w:pPr>
        <w:jc w:val="center"/>
        <w:rPr>
          <w:sz w:val="22"/>
          <w:szCs w:val="22"/>
        </w:rPr>
      </w:pPr>
    </w:p>
    <w:p w14:paraId="45327E33" w14:textId="77777777" w:rsidR="00525DCE" w:rsidRPr="001622D4" w:rsidRDefault="00525DCE" w:rsidP="00525DCE">
      <w:pPr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9"/>
        <w:gridCol w:w="5096"/>
      </w:tblGrid>
      <w:tr w:rsidR="001622D4" w:rsidRPr="00ED7FDF" w14:paraId="66FA070E" w14:textId="77777777" w:rsidTr="00ED7FDF">
        <w:tc>
          <w:tcPr>
            <w:tcW w:w="5210" w:type="dxa"/>
          </w:tcPr>
          <w:p w14:paraId="3D204AF6" w14:textId="77777777" w:rsidR="00552666" w:rsidRPr="00ED7FDF" w:rsidRDefault="00552666" w:rsidP="00ED7FDF">
            <w:pPr>
              <w:jc w:val="both"/>
              <w:rPr>
                <w:sz w:val="22"/>
                <w:szCs w:val="22"/>
              </w:rPr>
            </w:pPr>
            <w:r w:rsidRPr="00ED7FDF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211" w:type="dxa"/>
          </w:tcPr>
          <w:p w14:paraId="1AE89071" w14:textId="3889869C" w:rsidR="00552666" w:rsidRPr="00ED7FDF" w:rsidRDefault="00FD2E16" w:rsidP="00ED7FDF">
            <w:pPr>
              <w:jc w:val="righ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u w:val="single"/>
              </w:rPr>
              <w:t>«</w:t>
            </w:r>
            <w:r w:rsidR="000217EC">
              <w:rPr>
                <w:sz w:val="22"/>
                <w:szCs w:val="22"/>
                <w:u w:val="single"/>
              </w:rPr>
              <w:t xml:space="preserve">  </w:t>
            </w:r>
            <w:proofErr w:type="gramEnd"/>
            <w:r w:rsidR="000217EC">
              <w:rPr>
                <w:sz w:val="22"/>
                <w:szCs w:val="22"/>
                <w:u w:val="single"/>
              </w:rPr>
              <w:t xml:space="preserve">     </w:t>
            </w:r>
            <w:r>
              <w:rPr>
                <w:sz w:val="22"/>
                <w:szCs w:val="22"/>
                <w:u w:val="single"/>
              </w:rPr>
              <w:t xml:space="preserve">» </w:t>
            </w:r>
            <w:r w:rsidR="000217EC">
              <w:rPr>
                <w:sz w:val="22"/>
                <w:szCs w:val="22"/>
                <w:u w:val="single"/>
              </w:rPr>
              <w:t xml:space="preserve">              </w:t>
            </w:r>
            <w:r>
              <w:rPr>
                <w:sz w:val="22"/>
                <w:szCs w:val="22"/>
                <w:u w:val="single"/>
              </w:rPr>
              <w:t>2026 года</w:t>
            </w:r>
          </w:p>
        </w:tc>
      </w:tr>
    </w:tbl>
    <w:p w14:paraId="20ED9348" w14:textId="77777777" w:rsidR="00525DCE" w:rsidRPr="001622D4" w:rsidRDefault="00525DCE" w:rsidP="00525DCE">
      <w:pPr>
        <w:jc w:val="both"/>
        <w:rPr>
          <w:sz w:val="22"/>
          <w:szCs w:val="22"/>
        </w:rPr>
      </w:pPr>
    </w:p>
    <w:p w14:paraId="57EE7315" w14:textId="77777777" w:rsidR="002F5708" w:rsidRDefault="00EA539B" w:rsidP="00552666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 xml:space="preserve">Санкт-Петербургское государственное </w:t>
      </w:r>
      <w:r w:rsidR="00D61C9B" w:rsidRPr="001622D4">
        <w:rPr>
          <w:sz w:val="22"/>
          <w:szCs w:val="22"/>
        </w:rPr>
        <w:t>автономное</w:t>
      </w:r>
      <w:r w:rsidRPr="001622D4">
        <w:rPr>
          <w:sz w:val="22"/>
          <w:szCs w:val="22"/>
        </w:rPr>
        <w:t xml:space="preserve"> стационарное учреждение социального обслуживания </w:t>
      </w:r>
      <w:r w:rsidR="00CB2900">
        <w:rPr>
          <w:sz w:val="22"/>
          <w:szCs w:val="22"/>
        </w:rPr>
        <w:t xml:space="preserve">населения </w:t>
      </w:r>
      <w:r w:rsidR="00CB2900" w:rsidRPr="001622D4">
        <w:rPr>
          <w:sz w:val="22"/>
          <w:szCs w:val="22"/>
        </w:rPr>
        <w:t>«</w:t>
      </w:r>
      <w:r w:rsidR="00CB2900">
        <w:rPr>
          <w:sz w:val="22"/>
          <w:szCs w:val="22"/>
        </w:rPr>
        <w:t>Дом социального обслуживания</w:t>
      </w:r>
      <w:r w:rsidR="00845541" w:rsidRPr="001622D4">
        <w:rPr>
          <w:sz w:val="22"/>
          <w:szCs w:val="22"/>
        </w:rPr>
        <w:t xml:space="preserve"> </w:t>
      </w:r>
      <w:r w:rsidR="00CB2900" w:rsidRPr="001622D4">
        <w:rPr>
          <w:sz w:val="22"/>
          <w:szCs w:val="22"/>
        </w:rPr>
        <w:t>«</w:t>
      </w:r>
      <w:r w:rsidR="00845541" w:rsidRPr="001622D4">
        <w:rPr>
          <w:sz w:val="22"/>
          <w:szCs w:val="22"/>
        </w:rPr>
        <w:t>Серафимовский</w:t>
      </w:r>
      <w:r w:rsidRPr="001622D4">
        <w:rPr>
          <w:sz w:val="22"/>
          <w:szCs w:val="22"/>
        </w:rPr>
        <w:t>», именуемое в дальнейшем «Исполнитель», в лице директора, Чистякова Евгения Владимировича, действующего на основании Устава, с одн</w:t>
      </w:r>
      <w:r w:rsidR="008D5F0A" w:rsidRPr="001622D4">
        <w:rPr>
          <w:sz w:val="22"/>
          <w:szCs w:val="22"/>
        </w:rPr>
        <w:t xml:space="preserve">ой стороны и </w:t>
      </w:r>
    </w:p>
    <w:p w14:paraId="5537F9E9" w14:textId="6E20DF79" w:rsidR="00EA539B" w:rsidRPr="00FD2E16" w:rsidRDefault="00EA539B" w:rsidP="002F5708">
      <w:pPr>
        <w:ind w:firstLine="709"/>
        <w:jc w:val="center"/>
        <w:rPr>
          <w:b/>
          <w:bCs/>
          <w:sz w:val="22"/>
          <w:szCs w:val="22"/>
        </w:rPr>
      </w:pPr>
    </w:p>
    <w:p w14:paraId="5F7B47CB" w14:textId="77777777" w:rsidR="00EA539B" w:rsidRPr="001622D4" w:rsidRDefault="00FD2E16" w:rsidP="00F718DD">
      <w:pPr>
        <w:jc w:val="center"/>
        <w:rPr>
          <w:sz w:val="16"/>
          <w:szCs w:val="16"/>
        </w:rPr>
      </w:pPr>
      <w:r w:rsidRPr="001622D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0A64F2" wp14:editId="51CF7905">
                <wp:simplePos x="0" y="0"/>
                <wp:positionH relativeFrom="column">
                  <wp:posOffset>1144270</wp:posOffset>
                </wp:positionH>
                <wp:positionV relativeFrom="paragraph">
                  <wp:posOffset>3175</wp:posOffset>
                </wp:positionV>
                <wp:extent cx="4351020" cy="635"/>
                <wp:effectExtent l="6985" t="8890" r="1397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102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FCE5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90.1pt;margin-top:.25pt;width:342.6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" strokeweight=".25pt"/>
            </w:pict>
          </mc:Fallback>
        </mc:AlternateContent>
      </w:r>
      <w:r w:rsidR="00EA539B" w:rsidRPr="001622D4">
        <w:rPr>
          <w:sz w:val="16"/>
          <w:szCs w:val="16"/>
        </w:rPr>
        <w:t>(</w:t>
      </w:r>
      <w:r w:rsidR="00914D84" w:rsidRPr="001622D4">
        <w:rPr>
          <w:sz w:val="16"/>
          <w:szCs w:val="16"/>
        </w:rPr>
        <w:t>фамилия, имя, отчество</w:t>
      </w:r>
      <w:r w:rsidR="00EA539B" w:rsidRPr="001622D4">
        <w:rPr>
          <w:sz w:val="16"/>
          <w:szCs w:val="16"/>
        </w:rPr>
        <w:t xml:space="preserve"> гражданина, признанного нуждающимся в социальном обслуживании)</w:t>
      </w:r>
    </w:p>
    <w:p w14:paraId="177E2305" w14:textId="084177D3" w:rsidR="00525DCE" w:rsidRPr="001622D4" w:rsidRDefault="00FD2E16" w:rsidP="00EA539B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именуемый</w:t>
      </w:r>
      <w:r w:rsidR="00EA539B" w:rsidRPr="001622D4">
        <w:rPr>
          <w:sz w:val="22"/>
          <w:szCs w:val="22"/>
        </w:rPr>
        <w:t xml:space="preserve"> в дальнейшем «Заказчик» (получатель социальных услуг), паспо</w:t>
      </w:r>
      <w:r w:rsidR="008D5F0A" w:rsidRPr="001622D4">
        <w:rPr>
          <w:sz w:val="22"/>
          <w:szCs w:val="22"/>
        </w:rPr>
        <w:t xml:space="preserve">рт гражданина РФ: серия </w:t>
      </w:r>
      <w:r w:rsidR="000217EC">
        <w:rPr>
          <w:sz w:val="22"/>
          <w:szCs w:val="22"/>
        </w:rPr>
        <w:t>________</w:t>
      </w:r>
      <w:r w:rsidR="008D5F0A" w:rsidRPr="00FD2E16">
        <w:rPr>
          <w:sz w:val="22"/>
          <w:szCs w:val="22"/>
        </w:rPr>
        <w:t xml:space="preserve"> </w:t>
      </w:r>
      <w:r w:rsidR="00EA539B" w:rsidRPr="00FD2E16">
        <w:rPr>
          <w:sz w:val="22"/>
          <w:szCs w:val="22"/>
        </w:rPr>
        <w:t>№</w:t>
      </w:r>
      <w:r w:rsidR="000217EC">
        <w:rPr>
          <w:sz w:val="22"/>
          <w:szCs w:val="22"/>
        </w:rPr>
        <w:t>___________</w:t>
      </w:r>
      <w:r w:rsidR="00EA539B" w:rsidRPr="00FD2E16">
        <w:rPr>
          <w:sz w:val="22"/>
          <w:szCs w:val="22"/>
        </w:rPr>
        <w:t>,</w:t>
      </w:r>
      <w:r w:rsidR="008D5F0A" w:rsidRPr="00FD2E16">
        <w:rPr>
          <w:sz w:val="22"/>
          <w:szCs w:val="22"/>
        </w:rPr>
        <w:t xml:space="preserve"> выдан </w:t>
      </w:r>
      <w:r w:rsidR="000217EC">
        <w:rPr>
          <w:sz w:val="22"/>
          <w:szCs w:val="22"/>
        </w:rPr>
        <w:t>________________________________________________________________</w:t>
      </w:r>
      <w:r w:rsidR="00D325B5">
        <w:rPr>
          <w:sz w:val="22"/>
          <w:szCs w:val="22"/>
        </w:rPr>
        <w:t xml:space="preserve"> </w:t>
      </w:r>
      <w:r w:rsidR="0016659C">
        <w:rPr>
          <w:sz w:val="22"/>
          <w:szCs w:val="22"/>
        </w:rPr>
        <w:t>,</w:t>
      </w:r>
      <w:r w:rsidR="00EA539B" w:rsidRPr="00FD2E16">
        <w:rPr>
          <w:sz w:val="22"/>
          <w:szCs w:val="22"/>
        </w:rPr>
        <w:t xml:space="preserve"> дата выдачи</w:t>
      </w:r>
      <w:r w:rsidR="007A34C3" w:rsidRPr="00FD2E16">
        <w:rPr>
          <w:sz w:val="22"/>
          <w:szCs w:val="22"/>
        </w:rPr>
        <w:t xml:space="preserve"> </w:t>
      </w:r>
      <w:r w:rsidR="000217EC">
        <w:rPr>
          <w:sz w:val="22"/>
          <w:szCs w:val="22"/>
        </w:rPr>
        <w:t>_________________</w:t>
      </w:r>
      <w:r w:rsidR="00EA539B" w:rsidRPr="00FD2E16">
        <w:rPr>
          <w:sz w:val="22"/>
          <w:szCs w:val="22"/>
        </w:rPr>
        <w:t xml:space="preserve"> года,</w:t>
      </w:r>
      <w:r w:rsidR="002F5708" w:rsidRPr="002F5708">
        <w:rPr>
          <w:sz w:val="23"/>
          <w:szCs w:val="23"/>
        </w:rPr>
        <w:t xml:space="preserve"> </w:t>
      </w:r>
      <w:r w:rsidR="002F5708">
        <w:rPr>
          <w:sz w:val="22"/>
          <w:szCs w:val="22"/>
        </w:rPr>
        <w:t>зарегистрированный</w:t>
      </w:r>
      <w:r w:rsidR="002F5708" w:rsidRPr="002F5708">
        <w:rPr>
          <w:sz w:val="22"/>
          <w:szCs w:val="22"/>
        </w:rPr>
        <w:t xml:space="preserve"> по адресу: </w:t>
      </w:r>
      <w:r w:rsidR="000217EC">
        <w:rPr>
          <w:sz w:val="22"/>
          <w:szCs w:val="22"/>
        </w:rPr>
        <w:t>____________________________________________________________________________________________</w:t>
      </w:r>
      <w:r w:rsidR="0043525F" w:rsidRPr="00FD2E16">
        <w:rPr>
          <w:sz w:val="22"/>
          <w:szCs w:val="22"/>
        </w:rPr>
        <w:t xml:space="preserve"> </w:t>
      </w:r>
      <w:r w:rsidR="00EA539B" w:rsidRPr="00FD2E16">
        <w:rPr>
          <w:sz w:val="22"/>
          <w:szCs w:val="22"/>
        </w:rPr>
        <w:t>с другой стороны</w:t>
      </w:r>
      <w:r w:rsidR="00B474BD" w:rsidRPr="00FD2E16">
        <w:rPr>
          <w:sz w:val="22"/>
          <w:szCs w:val="22"/>
        </w:rPr>
        <w:t>, совместно</w:t>
      </w:r>
      <w:r w:rsidR="00B474BD" w:rsidRPr="001622D4">
        <w:rPr>
          <w:sz w:val="22"/>
          <w:szCs w:val="22"/>
        </w:rPr>
        <w:t xml:space="preserve"> именуемые</w:t>
      </w:r>
      <w:r w:rsidR="00194DC2">
        <w:rPr>
          <w:sz w:val="22"/>
          <w:szCs w:val="22"/>
        </w:rPr>
        <w:t xml:space="preserve"> </w:t>
      </w:r>
      <w:r w:rsidR="00B474BD" w:rsidRPr="001622D4">
        <w:rPr>
          <w:sz w:val="22"/>
          <w:szCs w:val="22"/>
        </w:rPr>
        <w:t>в дальнейшем Сторонами,</w:t>
      </w:r>
      <w:r w:rsidR="000323F2" w:rsidRPr="001622D4">
        <w:rPr>
          <w:sz w:val="22"/>
          <w:szCs w:val="22"/>
        </w:rPr>
        <w:t xml:space="preserve"> </w:t>
      </w:r>
      <w:r w:rsidR="00B474BD" w:rsidRPr="001622D4">
        <w:rPr>
          <w:sz w:val="22"/>
          <w:szCs w:val="22"/>
        </w:rPr>
        <w:t>заключили настоящий Договор о</w:t>
      </w:r>
      <w:r w:rsidR="00CB2900">
        <w:rPr>
          <w:sz w:val="22"/>
          <w:szCs w:val="22"/>
        </w:rPr>
        <w:t> </w:t>
      </w:r>
      <w:r w:rsidR="00B474BD" w:rsidRPr="001622D4">
        <w:rPr>
          <w:sz w:val="22"/>
          <w:szCs w:val="22"/>
        </w:rPr>
        <w:t>нижеследующем</w:t>
      </w:r>
      <w:r w:rsidR="00C50C95" w:rsidRPr="001622D4">
        <w:rPr>
          <w:sz w:val="22"/>
          <w:szCs w:val="22"/>
        </w:rPr>
        <w:t>:</w:t>
      </w:r>
    </w:p>
    <w:p w14:paraId="5D123C59" w14:textId="77777777" w:rsidR="002B3FF6" w:rsidRPr="00CA1CE8" w:rsidRDefault="002B3FF6" w:rsidP="00525DCE">
      <w:pPr>
        <w:jc w:val="both"/>
        <w:rPr>
          <w:sz w:val="22"/>
          <w:szCs w:val="22"/>
        </w:rPr>
      </w:pPr>
    </w:p>
    <w:p w14:paraId="1FA211C1" w14:textId="77777777" w:rsidR="00525DCE" w:rsidRPr="001622D4" w:rsidRDefault="00FB71B1" w:rsidP="002709DF">
      <w:pPr>
        <w:jc w:val="center"/>
        <w:rPr>
          <w:b/>
          <w:sz w:val="22"/>
          <w:szCs w:val="22"/>
        </w:rPr>
      </w:pPr>
      <w:r w:rsidRPr="001622D4">
        <w:rPr>
          <w:b/>
          <w:sz w:val="22"/>
          <w:szCs w:val="22"/>
          <w:lang w:val="en-US"/>
        </w:rPr>
        <w:t>I</w:t>
      </w:r>
      <w:r w:rsidR="00525DCE" w:rsidRPr="001622D4">
        <w:rPr>
          <w:b/>
          <w:sz w:val="22"/>
          <w:szCs w:val="22"/>
        </w:rPr>
        <w:t>. Предмет договора</w:t>
      </w:r>
    </w:p>
    <w:p w14:paraId="278FD06A" w14:textId="77777777" w:rsidR="00034251" w:rsidRPr="001622D4" w:rsidRDefault="00525DCE" w:rsidP="00EA539B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1</w:t>
      </w:r>
      <w:r w:rsidR="00EA539B" w:rsidRPr="001622D4">
        <w:rPr>
          <w:sz w:val="22"/>
          <w:szCs w:val="22"/>
        </w:rPr>
        <w:t>.1</w:t>
      </w:r>
      <w:r w:rsidRPr="001622D4">
        <w:rPr>
          <w:sz w:val="22"/>
          <w:szCs w:val="22"/>
        </w:rPr>
        <w:t>. Исполнитель обязуется</w:t>
      </w:r>
      <w:r w:rsidR="00EA539B" w:rsidRPr="001622D4">
        <w:rPr>
          <w:sz w:val="22"/>
          <w:szCs w:val="22"/>
        </w:rPr>
        <w:t>,</w:t>
      </w:r>
      <w:r w:rsidRPr="001622D4">
        <w:rPr>
          <w:sz w:val="22"/>
          <w:szCs w:val="22"/>
        </w:rPr>
        <w:t xml:space="preserve"> на основании письменного заявления </w:t>
      </w:r>
      <w:r w:rsidR="00A969E1" w:rsidRPr="001622D4">
        <w:rPr>
          <w:sz w:val="22"/>
          <w:szCs w:val="22"/>
        </w:rPr>
        <w:t>Заказчика</w:t>
      </w:r>
      <w:r w:rsidR="00EA539B" w:rsidRPr="001622D4">
        <w:rPr>
          <w:sz w:val="22"/>
          <w:szCs w:val="22"/>
        </w:rPr>
        <w:t>,</w:t>
      </w:r>
      <w:r w:rsidRPr="001622D4">
        <w:rPr>
          <w:sz w:val="22"/>
          <w:szCs w:val="22"/>
        </w:rPr>
        <w:t xml:space="preserve"> </w:t>
      </w:r>
      <w:r w:rsidR="008E525B" w:rsidRPr="001622D4">
        <w:rPr>
          <w:sz w:val="22"/>
          <w:szCs w:val="22"/>
        </w:rPr>
        <w:t>предоставить социальное обслуживание в стационарной форме,</w:t>
      </w:r>
      <w:r w:rsidR="00C447F6" w:rsidRPr="001622D4">
        <w:rPr>
          <w:sz w:val="22"/>
          <w:szCs w:val="22"/>
        </w:rPr>
        <w:t xml:space="preserve"> </w:t>
      </w:r>
      <w:r w:rsidR="00EA539B" w:rsidRPr="001622D4">
        <w:rPr>
          <w:sz w:val="22"/>
          <w:szCs w:val="22"/>
        </w:rPr>
        <w:t>в</w:t>
      </w:r>
      <w:r w:rsidR="008E525B" w:rsidRPr="001622D4">
        <w:rPr>
          <w:sz w:val="22"/>
          <w:szCs w:val="22"/>
        </w:rPr>
        <w:t>ключая</w:t>
      </w:r>
      <w:r w:rsidR="00C447F6" w:rsidRPr="001622D4">
        <w:rPr>
          <w:sz w:val="22"/>
          <w:szCs w:val="22"/>
        </w:rPr>
        <w:t xml:space="preserve"> </w:t>
      </w:r>
      <w:r w:rsidR="00B50060" w:rsidRPr="001622D4">
        <w:rPr>
          <w:sz w:val="22"/>
          <w:szCs w:val="22"/>
        </w:rPr>
        <w:t>социальные</w:t>
      </w:r>
      <w:r w:rsidR="00EA539B" w:rsidRPr="001622D4">
        <w:rPr>
          <w:sz w:val="22"/>
          <w:szCs w:val="22"/>
        </w:rPr>
        <w:t xml:space="preserve"> </w:t>
      </w:r>
      <w:r w:rsidR="00B50060" w:rsidRPr="001622D4">
        <w:rPr>
          <w:sz w:val="22"/>
          <w:szCs w:val="22"/>
        </w:rPr>
        <w:t>услуги</w:t>
      </w:r>
      <w:r w:rsidR="00546C05" w:rsidRPr="001622D4">
        <w:rPr>
          <w:sz w:val="22"/>
          <w:szCs w:val="22"/>
        </w:rPr>
        <w:t xml:space="preserve"> </w:t>
      </w:r>
      <w:r w:rsidR="00C447F6" w:rsidRPr="001622D4">
        <w:rPr>
          <w:sz w:val="22"/>
          <w:szCs w:val="22"/>
        </w:rPr>
        <w:t xml:space="preserve">(социально-бытовые, </w:t>
      </w:r>
      <w:r w:rsidR="00455804" w:rsidRPr="001622D4">
        <w:rPr>
          <w:sz w:val="22"/>
          <w:szCs w:val="22"/>
        </w:rPr>
        <w:t>социально-медицинские,</w:t>
      </w:r>
      <w:r w:rsidR="00546C05" w:rsidRPr="001622D4">
        <w:rPr>
          <w:sz w:val="22"/>
          <w:szCs w:val="22"/>
        </w:rPr>
        <w:t xml:space="preserve"> </w:t>
      </w:r>
      <w:r w:rsidR="00455804" w:rsidRPr="001622D4">
        <w:rPr>
          <w:sz w:val="22"/>
          <w:szCs w:val="22"/>
        </w:rPr>
        <w:t xml:space="preserve">социально-психологические, </w:t>
      </w:r>
      <w:r w:rsidR="00EA539B" w:rsidRPr="001622D4">
        <w:rPr>
          <w:sz w:val="22"/>
          <w:szCs w:val="22"/>
        </w:rPr>
        <w:t>с</w:t>
      </w:r>
      <w:r w:rsidR="003E6E8B" w:rsidRPr="001622D4">
        <w:rPr>
          <w:sz w:val="22"/>
          <w:szCs w:val="22"/>
        </w:rPr>
        <w:t xml:space="preserve">оциально-педагогические, </w:t>
      </w:r>
      <w:r w:rsidR="00455804" w:rsidRPr="001622D4">
        <w:rPr>
          <w:sz w:val="22"/>
          <w:szCs w:val="22"/>
        </w:rPr>
        <w:t>социально-трудовые, социально-правовые, услуги в целях повышения коммуникативного потенциала получателей социальных услуг, имеющи</w:t>
      </w:r>
      <w:r w:rsidR="0085698E" w:rsidRPr="001622D4">
        <w:rPr>
          <w:sz w:val="22"/>
          <w:szCs w:val="22"/>
        </w:rPr>
        <w:t xml:space="preserve">х ограничения жизнедеятельности </w:t>
      </w:r>
      <w:r w:rsidR="00455804" w:rsidRPr="001622D4">
        <w:rPr>
          <w:sz w:val="22"/>
          <w:szCs w:val="22"/>
        </w:rPr>
        <w:t>(далее – Услуги)</w:t>
      </w:r>
      <w:r w:rsidR="00EA539B" w:rsidRPr="001622D4">
        <w:rPr>
          <w:sz w:val="22"/>
          <w:szCs w:val="22"/>
        </w:rPr>
        <w:t>)</w:t>
      </w:r>
      <w:r w:rsidR="00722069" w:rsidRPr="001622D4">
        <w:rPr>
          <w:sz w:val="22"/>
          <w:szCs w:val="22"/>
        </w:rPr>
        <w:t>,</w:t>
      </w:r>
      <w:r w:rsidR="00B50060" w:rsidRPr="001622D4">
        <w:rPr>
          <w:sz w:val="22"/>
          <w:szCs w:val="22"/>
        </w:rPr>
        <w:t xml:space="preserve"> </w:t>
      </w:r>
      <w:r w:rsidR="00722069" w:rsidRPr="001622D4">
        <w:rPr>
          <w:sz w:val="22"/>
          <w:szCs w:val="22"/>
        </w:rPr>
        <w:t xml:space="preserve">согласно </w:t>
      </w:r>
      <w:r w:rsidR="004021A8" w:rsidRPr="001622D4">
        <w:rPr>
          <w:sz w:val="22"/>
          <w:szCs w:val="22"/>
        </w:rPr>
        <w:t>индивидуальн</w:t>
      </w:r>
      <w:r w:rsidR="008A6813" w:rsidRPr="001622D4">
        <w:rPr>
          <w:sz w:val="22"/>
          <w:szCs w:val="22"/>
        </w:rPr>
        <w:t>ой</w:t>
      </w:r>
      <w:r w:rsidR="004021A8" w:rsidRPr="001622D4">
        <w:rPr>
          <w:sz w:val="22"/>
          <w:szCs w:val="22"/>
        </w:rPr>
        <w:t xml:space="preserve"> программ</w:t>
      </w:r>
      <w:r w:rsidR="008A6813" w:rsidRPr="001622D4">
        <w:rPr>
          <w:sz w:val="22"/>
          <w:szCs w:val="22"/>
        </w:rPr>
        <w:t>е</w:t>
      </w:r>
      <w:r w:rsidR="004021A8" w:rsidRPr="001622D4">
        <w:rPr>
          <w:sz w:val="22"/>
          <w:szCs w:val="22"/>
        </w:rPr>
        <w:t xml:space="preserve"> представления социальных услуг </w:t>
      </w:r>
      <w:r w:rsidR="00FA32E1" w:rsidRPr="001622D4">
        <w:rPr>
          <w:sz w:val="22"/>
          <w:szCs w:val="22"/>
        </w:rPr>
        <w:t xml:space="preserve">(далее – </w:t>
      </w:r>
      <w:r w:rsidR="004021A8" w:rsidRPr="001622D4">
        <w:rPr>
          <w:sz w:val="22"/>
          <w:szCs w:val="22"/>
        </w:rPr>
        <w:t>ИППСУ</w:t>
      </w:r>
      <w:r w:rsidR="00FA32E1" w:rsidRPr="001622D4">
        <w:rPr>
          <w:sz w:val="22"/>
          <w:szCs w:val="22"/>
        </w:rPr>
        <w:t>)</w:t>
      </w:r>
      <w:r w:rsidR="00722069" w:rsidRPr="001622D4">
        <w:rPr>
          <w:sz w:val="22"/>
          <w:szCs w:val="22"/>
        </w:rPr>
        <w:t xml:space="preserve">, </w:t>
      </w:r>
      <w:r w:rsidR="000323F2" w:rsidRPr="001622D4">
        <w:rPr>
          <w:sz w:val="22"/>
          <w:szCs w:val="22"/>
        </w:rPr>
        <w:t xml:space="preserve">а Заказчик обязуется </w:t>
      </w:r>
      <w:r w:rsidR="00C50C95" w:rsidRPr="001622D4">
        <w:rPr>
          <w:sz w:val="22"/>
          <w:szCs w:val="22"/>
        </w:rPr>
        <w:t>прин</w:t>
      </w:r>
      <w:r w:rsidR="00EA539B" w:rsidRPr="001622D4">
        <w:rPr>
          <w:sz w:val="22"/>
          <w:szCs w:val="22"/>
        </w:rPr>
        <w:t xml:space="preserve">имать и оплачивать </w:t>
      </w:r>
      <w:r w:rsidR="00C50C95" w:rsidRPr="001622D4">
        <w:rPr>
          <w:sz w:val="22"/>
          <w:szCs w:val="22"/>
        </w:rPr>
        <w:t>Услуги</w:t>
      </w:r>
      <w:r w:rsidR="00EA539B" w:rsidRPr="001622D4">
        <w:rPr>
          <w:sz w:val="22"/>
          <w:szCs w:val="22"/>
        </w:rPr>
        <w:t xml:space="preserve"> </w:t>
      </w:r>
      <w:r w:rsidR="00C50C95" w:rsidRPr="001622D4">
        <w:rPr>
          <w:sz w:val="22"/>
          <w:szCs w:val="22"/>
        </w:rPr>
        <w:t>в</w:t>
      </w:r>
      <w:r w:rsidR="00552666" w:rsidRPr="001622D4">
        <w:rPr>
          <w:sz w:val="22"/>
          <w:szCs w:val="22"/>
        </w:rPr>
        <w:t> </w:t>
      </w:r>
      <w:r w:rsidR="00C50C95" w:rsidRPr="001622D4">
        <w:rPr>
          <w:sz w:val="22"/>
          <w:szCs w:val="22"/>
        </w:rPr>
        <w:t>соответствии с условиями настоящего Договора</w:t>
      </w:r>
      <w:r w:rsidR="000323F2" w:rsidRPr="001622D4">
        <w:rPr>
          <w:sz w:val="22"/>
          <w:szCs w:val="22"/>
        </w:rPr>
        <w:t>,</w:t>
      </w:r>
      <w:r w:rsidR="00EA539B" w:rsidRPr="001622D4">
        <w:rPr>
          <w:sz w:val="22"/>
          <w:szCs w:val="22"/>
        </w:rPr>
        <w:t xml:space="preserve"> </w:t>
      </w:r>
      <w:r w:rsidR="000323F2" w:rsidRPr="001622D4">
        <w:rPr>
          <w:sz w:val="22"/>
          <w:szCs w:val="22"/>
        </w:rPr>
        <w:t>за исключением случаев, когда законодательством</w:t>
      </w:r>
      <w:r w:rsidR="003E6E8B" w:rsidRPr="001622D4">
        <w:rPr>
          <w:sz w:val="22"/>
          <w:szCs w:val="22"/>
        </w:rPr>
        <w:t xml:space="preserve"> </w:t>
      </w:r>
      <w:r w:rsidR="000323F2" w:rsidRPr="001622D4">
        <w:rPr>
          <w:sz w:val="22"/>
          <w:szCs w:val="22"/>
        </w:rPr>
        <w:t>о</w:t>
      </w:r>
      <w:r w:rsidR="00552666" w:rsidRPr="001622D4">
        <w:rPr>
          <w:sz w:val="22"/>
          <w:szCs w:val="22"/>
        </w:rPr>
        <w:t> </w:t>
      </w:r>
      <w:r w:rsidR="000323F2" w:rsidRPr="001622D4">
        <w:rPr>
          <w:sz w:val="22"/>
          <w:szCs w:val="22"/>
        </w:rPr>
        <w:t>социальном обслуживании граждан в Российской Федерации предусмотрено предоставление социальных услуг бесплатно</w:t>
      </w:r>
      <w:r w:rsidR="009B7C54" w:rsidRPr="001622D4">
        <w:rPr>
          <w:sz w:val="22"/>
          <w:szCs w:val="22"/>
        </w:rPr>
        <w:t>.</w:t>
      </w:r>
      <w:r w:rsidR="00B50060" w:rsidRPr="001622D4">
        <w:rPr>
          <w:sz w:val="22"/>
          <w:szCs w:val="22"/>
        </w:rPr>
        <w:t xml:space="preserve"> </w:t>
      </w:r>
    </w:p>
    <w:p w14:paraId="533B27EE" w14:textId="630B7FC6" w:rsidR="00CF1112" w:rsidRPr="001622D4" w:rsidRDefault="00EA539B" w:rsidP="00552666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1.</w:t>
      </w:r>
      <w:r w:rsidR="00CF1112" w:rsidRPr="001622D4">
        <w:rPr>
          <w:sz w:val="22"/>
          <w:szCs w:val="22"/>
        </w:rPr>
        <w:t>2.</w:t>
      </w:r>
      <w:r w:rsidR="00FD2E16">
        <w:rPr>
          <w:sz w:val="22"/>
          <w:szCs w:val="22"/>
        </w:rPr>
        <w:t xml:space="preserve"> </w:t>
      </w:r>
      <w:r w:rsidR="00C50C95" w:rsidRPr="001622D4">
        <w:rPr>
          <w:sz w:val="22"/>
          <w:szCs w:val="22"/>
        </w:rPr>
        <w:t>Сроки и условия предоставления конкретной социальной услуги устанавливаются</w:t>
      </w:r>
      <w:r w:rsidR="00552666" w:rsidRPr="001622D4">
        <w:rPr>
          <w:sz w:val="22"/>
          <w:szCs w:val="22"/>
        </w:rPr>
        <w:t xml:space="preserve"> </w:t>
      </w:r>
      <w:r w:rsidR="00C50C95" w:rsidRPr="001622D4">
        <w:rPr>
          <w:sz w:val="22"/>
          <w:szCs w:val="22"/>
        </w:rPr>
        <w:t>в</w:t>
      </w:r>
      <w:r w:rsidR="00552666" w:rsidRPr="001622D4">
        <w:rPr>
          <w:sz w:val="22"/>
          <w:szCs w:val="22"/>
        </w:rPr>
        <w:t> </w:t>
      </w:r>
      <w:r w:rsidR="00C50C95" w:rsidRPr="001622D4">
        <w:rPr>
          <w:sz w:val="22"/>
          <w:szCs w:val="22"/>
        </w:rPr>
        <w:t>соответствии с</w:t>
      </w:r>
      <w:r w:rsidR="00FA32E1" w:rsidRPr="001622D4">
        <w:rPr>
          <w:sz w:val="22"/>
          <w:szCs w:val="22"/>
        </w:rPr>
        <w:t>о</w:t>
      </w:r>
      <w:r w:rsidR="00C50C95" w:rsidRPr="001622D4">
        <w:rPr>
          <w:sz w:val="22"/>
          <w:szCs w:val="22"/>
        </w:rPr>
        <w:t xml:space="preserve"> </w:t>
      </w:r>
      <w:r w:rsidR="00C42652" w:rsidRPr="001622D4">
        <w:rPr>
          <w:sz w:val="22"/>
          <w:szCs w:val="22"/>
        </w:rPr>
        <w:t xml:space="preserve">сроками и условиями, указанными в </w:t>
      </w:r>
      <w:r w:rsidR="004021A8" w:rsidRPr="001622D4">
        <w:rPr>
          <w:sz w:val="22"/>
          <w:szCs w:val="22"/>
        </w:rPr>
        <w:t>ИППСУ</w:t>
      </w:r>
      <w:r w:rsidR="00FD2E16">
        <w:rPr>
          <w:sz w:val="22"/>
          <w:szCs w:val="22"/>
        </w:rPr>
        <w:t xml:space="preserve"> №</w:t>
      </w:r>
      <w:r w:rsidR="000217EC">
        <w:rPr>
          <w:sz w:val="22"/>
          <w:szCs w:val="22"/>
        </w:rPr>
        <w:t>_________</w:t>
      </w:r>
      <w:r w:rsidR="00FD2E16">
        <w:rPr>
          <w:sz w:val="22"/>
          <w:szCs w:val="22"/>
        </w:rPr>
        <w:t xml:space="preserve"> от </w:t>
      </w:r>
      <w:r w:rsidR="000217EC">
        <w:rPr>
          <w:sz w:val="22"/>
          <w:szCs w:val="22"/>
        </w:rPr>
        <w:t>__________</w:t>
      </w:r>
      <w:r w:rsidR="00FD2E16">
        <w:rPr>
          <w:sz w:val="22"/>
          <w:szCs w:val="22"/>
        </w:rPr>
        <w:t xml:space="preserve"> (срок с </w:t>
      </w:r>
      <w:r w:rsidR="000217EC">
        <w:rPr>
          <w:sz w:val="22"/>
          <w:szCs w:val="22"/>
        </w:rPr>
        <w:t xml:space="preserve">_________ по </w:t>
      </w:r>
      <w:r w:rsidR="000217EC">
        <w:rPr>
          <w:sz w:val="22"/>
          <w:szCs w:val="22"/>
        </w:rPr>
        <w:t>__</w:t>
      </w:r>
      <w:r w:rsidR="000217EC">
        <w:rPr>
          <w:sz w:val="22"/>
          <w:szCs w:val="22"/>
        </w:rPr>
        <w:t>_</w:t>
      </w:r>
      <w:r w:rsidR="000217EC">
        <w:rPr>
          <w:sz w:val="22"/>
          <w:szCs w:val="22"/>
        </w:rPr>
        <w:t>____</w:t>
      </w:r>
      <w:r w:rsidR="000217EC">
        <w:rPr>
          <w:sz w:val="22"/>
          <w:szCs w:val="22"/>
        </w:rPr>
        <w:t>__</w:t>
      </w:r>
      <w:r w:rsidR="00FD2E16">
        <w:rPr>
          <w:sz w:val="22"/>
          <w:szCs w:val="22"/>
        </w:rPr>
        <w:t>)</w:t>
      </w:r>
      <w:r w:rsidR="00CF1112" w:rsidRPr="001622D4">
        <w:rPr>
          <w:sz w:val="22"/>
          <w:szCs w:val="22"/>
        </w:rPr>
        <w:t>.</w:t>
      </w:r>
    </w:p>
    <w:p w14:paraId="1F77C2DC" w14:textId="77777777" w:rsidR="00CF1112" w:rsidRPr="001622D4" w:rsidRDefault="00EA539B" w:rsidP="00EA539B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1.3.</w:t>
      </w:r>
      <w:r w:rsidR="00FD2E16">
        <w:rPr>
          <w:sz w:val="22"/>
          <w:szCs w:val="22"/>
        </w:rPr>
        <w:t xml:space="preserve"> </w:t>
      </w:r>
      <w:r w:rsidR="00CF1112" w:rsidRPr="001622D4">
        <w:rPr>
          <w:sz w:val="22"/>
          <w:szCs w:val="22"/>
        </w:rPr>
        <w:t>Место оказания Услуг: Санкт-Петербург,</w:t>
      </w:r>
      <w:r w:rsidR="00512BB9" w:rsidRPr="001622D4">
        <w:rPr>
          <w:sz w:val="22"/>
          <w:szCs w:val="22"/>
        </w:rPr>
        <w:t xml:space="preserve"> г. Красное Село,</w:t>
      </w:r>
      <w:r w:rsidR="00CF1112" w:rsidRPr="001622D4">
        <w:rPr>
          <w:sz w:val="22"/>
          <w:szCs w:val="22"/>
        </w:rPr>
        <w:t xml:space="preserve"> ул.</w:t>
      </w:r>
      <w:r w:rsidR="00512BB9" w:rsidRPr="001622D4">
        <w:rPr>
          <w:sz w:val="22"/>
          <w:szCs w:val="22"/>
        </w:rPr>
        <w:t xml:space="preserve"> </w:t>
      </w:r>
      <w:r w:rsidR="00CF1112" w:rsidRPr="001622D4">
        <w:rPr>
          <w:sz w:val="22"/>
          <w:szCs w:val="22"/>
        </w:rPr>
        <w:t>Красногородская, д.1</w:t>
      </w:r>
      <w:r w:rsidR="0082513E" w:rsidRPr="001622D4">
        <w:rPr>
          <w:sz w:val="22"/>
          <w:szCs w:val="22"/>
        </w:rPr>
        <w:t>.</w:t>
      </w:r>
    </w:p>
    <w:p w14:paraId="507B2CE4" w14:textId="77777777" w:rsidR="00EF4316" w:rsidRPr="001622D4" w:rsidRDefault="00EF4316" w:rsidP="00EF4316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1.4.</w:t>
      </w:r>
      <w:r w:rsidR="00FD2E16">
        <w:rPr>
          <w:sz w:val="22"/>
          <w:szCs w:val="22"/>
        </w:rPr>
        <w:t xml:space="preserve"> </w:t>
      </w:r>
      <w:r w:rsidRPr="001622D4">
        <w:rPr>
          <w:sz w:val="22"/>
          <w:szCs w:val="22"/>
        </w:rPr>
        <w:t>По результатам оказания Услуг Исполнитель представляет Заказчику акт о предоставленных социальных услугах.</w:t>
      </w:r>
    </w:p>
    <w:p w14:paraId="2075FECC" w14:textId="77777777" w:rsidR="002B3FF6" w:rsidRPr="001622D4" w:rsidRDefault="002B3FF6" w:rsidP="00CF1112">
      <w:pPr>
        <w:jc w:val="center"/>
        <w:rPr>
          <w:sz w:val="22"/>
          <w:szCs w:val="22"/>
        </w:rPr>
      </w:pPr>
    </w:p>
    <w:p w14:paraId="69BC9506" w14:textId="77777777" w:rsidR="00CF1112" w:rsidRPr="001622D4" w:rsidRDefault="00FB71B1" w:rsidP="002709DF">
      <w:pPr>
        <w:jc w:val="center"/>
        <w:rPr>
          <w:b/>
          <w:sz w:val="22"/>
          <w:szCs w:val="22"/>
        </w:rPr>
      </w:pPr>
      <w:r w:rsidRPr="001622D4">
        <w:rPr>
          <w:b/>
          <w:sz w:val="22"/>
          <w:szCs w:val="22"/>
          <w:lang w:val="en-US"/>
        </w:rPr>
        <w:t>II</w:t>
      </w:r>
      <w:r w:rsidR="00525DCE" w:rsidRPr="001622D4">
        <w:rPr>
          <w:b/>
          <w:sz w:val="22"/>
          <w:szCs w:val="22"/>
        </w:rPr>
        <w:t xml:space="preserve">. </w:t>
      </w:r>
      <w:r w:rsidR="00C42652" w:rsidRPr="001622D4">
        <w:rPr>
          <w:b/>
          <w:sz w:val="22"/>
          <w:szCs w:val="22"/>
        </w:rPr>
        <w:t>Права и обязанности Сторон</w:t>
      </w:r>
    </w:p>
    <w:p w14:paraId="02ADFADF" w14:textId="77777777" w:rsidR="00CF1112" w:rsidRPr="001622D4" w:rsidRDefault="0048146A" w:rsidP="0048146A">
      <w:pPr>
        <w:ind w:firstLine="709"/>
        <w:jc w:val="both"/>
        <w:rPr>
          <w:b/>
          <w:sz w:val="22"/>
          <w:szCs w:val="22"/>
        </w:rPr>
      </w:pPr>
      <w:r w:rsidRPr="001622D4">
        <w:rPr>
          <w:sz w:val="22"/>
          <w:szCs w:val="22"/>
        </w:rPr>
        <w:t>2.1</w:t>
      </w:r>
      <w:r w:rsidR="00CF1112" w:rsidRPr="001622D4">
        <w:rPr>
          <w:sz w:val="22"/>
          <w:szCs w:val="22"/>
        </w:rPr>
        <w:t>.</w:t>
      </w:r>
      <w:r w:rsidR="00CF1112" w:rsidRPr="001622D4">
        <w:rPr>
          <w:b/>
          <w:sz w:val="22"/>
          <w:szCs w:val="22"/>
        </w:rPr>
        <w:t xml:space="preserve"> Исполнитель обязан:</w:t>
      </w:r>
    </w:p>
    <w:p w14:paraId="677E01DE" w14:textId="77777777" w:rsidR="00CF1112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</w:t>
      </w:r>
      <w:r w:rsidR="000F1694" w:rsidRPr="001622D4">
        <w:rPr>
          <w:sz w:val="22"/>
          <w:szCs w:val="22"/>
        </w:rPr>
        <w:t>.</w:t>
      </w:r>
      <w:r w:rsidRPr="001622D4">
        <w:rPr>
          <w:sz w:val="22"/>
          <w:szCs w:val="22"/>
        </w:rPr>
        <w:t>1.</w:t>
      </w:r>
      <w:r w:rsidR="000F1694" w:rsidRPr="001622D4">
        <w:rPr>
          <w:sz w:val="22"/>
          <w:szCs w:val="22"/>
        </w:rPr>
        <w:t>1.</w:t>
      </w:r>
      <w:r w:rsidR="0082513E" w:rsidRPr="001622D4">
        <w:rPr>
          <w:sz w:val="22"/>
          <w:szCs w:val="22"/>
        </w:rPr>
        <w:t xml:space="preserve"> П</w:t>
      </w:r>
      <w:r w:rsidR="00CF1112" w:rsidRPr="001622D4">
        <w:rPr>
          <w:sz w:val="22"/>
          <w:szCs w:val="22"/>
        </w:rPr>
        <w:t xml:space="preserve">редоставлять </w:t>
      </w:r>
      <w:r w:rsidR="000F1694" w:rsidRPr="001622D4">
        <w:rPr>
          <w:sz w:val="22"/>
          <w:szCs w:val="22"/>
        </w:rPr>
        <w:t>Заказчику</w:t>
      </w:r>
      <w:r w:rsidR="004C3E92" w:rsidRPr="001622D4">
        <w:rPr>
          <w:sz w:val="22"/>
          <w:szCs w:val="22"/>
        </w:rPr>
        <w:t xml:space="preserve"> </w:t>
      </w:r>
      <w:r w:rsidR="00CF1112" w:rsidRPr="001622D4">
        <w:rPr>
          <w:sz w:val="22"/>
          <w:szCs w:val="22"/>
        </w:rPr>
        <w:t>Услуги надлежащего качества в соответствии с порядком</w:t>
      </w:r>
      <w:r w:rsidR="003E6E8B" w:rsidRPr="001622D4">
        <w:rPr>
          <w:sz w:val="22"/>
          <w:szCs w:val="22"/>
        </w:rPr>
        <w:t xml:space="preserve"> пр</w:t>
      </w:r>
      <w:r w:rsidR="00CF1112" w:rsidRPr="001622D4">
        <w:rPr>
          <w:sz w:val="22"/>
          <w:szCs w:val="22"/>
        </w:rPr>
        <w:t>едоставления социального обслуживания, утвержденного</w:t>
      </w:r>
      <w:r w:rsidR="00B50060" w:rsidRPr="001622D4">
        <w:rPr>
          <w:sz w:val="22"/>
          <w:szCs w:val="22"/>
        </w:rPr>
        <w:t xml:space="preserve"> </w:t>
      </w:r>
      <w:r w:rsidR="00462860" w:rsidRPr="001622D4">
        <w:rPr>
          <w:sz w:val="22"/>
          <w:szCs w:val="22"/>
        </w:rPr>
        <w:t>п</w:t>
      </w:r>
      <w:r w:rsidR="00B50060" w:rsidRPr="001622D4">
        <w:rPr>
          <w:sz w:val="22"/>
          <w:szCs w:val="22"/>
        </w:rPr>
        <w:t>остановлением Правительства</w:t>
      </w:r>
      <w:r w:rsidR="003E6E8B" w:rsidRPr="001622D4">
        <w:rPr>
          <w:sz w:val="22"/>
          <w:szCs w:val="22"/>
        </w:rPr>
        <w:t xml:space="preserve"> </w:t>
      </w:r>
      <w:r w:rsidR="00552666" w:rsidRPr="001622D4">
        <w:rPr>
          <w:sz w:val="22"/>
          <w:szCs w:val="22"/>
        </w:rPr>
        <w:br/>
      </w:r>
      <w:r w:rsidR="00B50060" w:rsidRPr="001622D4">
        <w:rPr>
          <w:sz w:val="22"/>
          <w:szCs w:val="22"/>
        </w:rPr>
        <w:t>Санкт-</w:t>
      </w:r>
      <w:r w:rsidR="00552666" w:rsidRPr="001622D4">
        <w:rPr>
          <w:sz w:val="22"/>
          <w:szCs w:val="22"/>
        </w:rPr>
        <w:t>П</w:t>
      </w:r>
      <w:r w:rsidR="00B50060" w:rsidRPr="001622D4">
        <w:rPr>
          <w:sz w:val="22"/>
          <w:szCs w:val="22"/>
        </w:rPr>
        <w:t>етербурга от 29.12.2014 №1283</w:t>
      </w:r>
      <w:r w:rsidR="000F1694" w:rsidRPr="001622D4">
        <w:rPr>
          <w:sz w:val="22"/>
          <w:szCs w:val="22"/>
        </w:rPr>
        <w:t xml:space="preserve"> «Об утверждении порядков предоставления социальных услуг поставщиками социальных услуг в Санкт-Петербурге» и </w:t>
      </w:r>
      <w:r w:rsidR="00CF1112" w:rsidRPr="001622D4">
        <w:rPr>
          <w:sz w:val="22"/>
          <w:szCs w:val="22"/>
        </w:rPr>
        <w:t xml:space="preserve">настоящим </w:t>
      </w:r>
      <w:r w:rsidR="00B50060" w:rsidRPr="001622D4">
        <w:rPr>
          <w:sz w:val="22"/>
          <w:szCs w:val="22"/>
        </w:rPr>
        <w:t>Д</w:t>
      </w:r>
      <w:r w:rsidR="00CF1112" w:rsidRPr="001622D4">
        <w:rPr>
          <w:sz w:val="22"/>
          <w:szCs w:val="22"/>
        </w:rPr>
        <w:t>оговором</w:t>
      </w:r>
      <w:r w:rsidRPr="001622D4">
        <w:rPr>
          <w:sz w:val="22"/>
          <w:szCs w:val="22"/>
        </w:rPr>
        <w:t>;</w:t>
      </w:r>
    </w:p>
    <w:p w14:paraId="681A9F14" w14:textId="77777777" w:rsidR="0048146A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</w:t>
      </w:r>
      <w:r w:rsidR="000F1694" w:rsidRPr="001622D4">
        <w:rPr>
          <w:sz w:val="22"/>
          <w:szCs w:val="22"/>
        </w:rPr>
        <w:t>.</w:t>
      </w:r>
      <w:r w:rsidRPr="001622D4">
        <w:rPr>
          <w:sz w:val="22"/>
          <w:szCs w:val="22"/>
        </w:rPr>
        <w:t>1.</w:t>
      </w:r>
      <w:r w:rsidR="000F1694" w:rsidRPr="001622D4">
        <w:rPr>
          <w:sz w:val="22"/>
          <w:szCs w:val="22"/>
        </w:rPr>
        <w:t>2.</w:t>
      </w:r>
      <w:r w:rsidR="00CF1112" w:rsidRPr="001622D4">
        <w:rPr>
          <w:sz w:val="22"/>
          <w:szCs w:val="22"/>
        </w:rPr>
        <w:t xml:space="preserve"> </w:t>
      </w:r>
      <w:r w:rsidR="00FD7029" w:rsidRPr="001622D4">
        <w:rPr>
          <w:sz w:val="22"/>
          <w:szCs w:val="22"/>
        </w:rPr>
        <w:t>П</w:t>
      </w:r>
      <w:r w:rsidR="001F5563" w:rsidRPr="001622D4">
        <w:rPr>
          <w:sz w:val="22"/>
          <w:szCs w:val="22"/>
        </w:rPr>
        <w:t>редоставлять бесплатно в доступной форме Заказчику информацию о его правах</w:t>
      </w:r>
      <w:r w:rsidR="00CF618A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>и</w:t>
      </w:r>
      <w:r w:rsidR="00552666" w:rsidRPr="001622D4">
        <w:rPr>
          <w:sz w:val="22"/>
          <w:szCs w:val="22"/>
        </w:rPr>
        <w:t> </w:t>
      </w:r>
      <w:r w:rsidR="001F5563" w:rsidRPr="001622D4">
        <w:rPr>
          <w:sz w:val="22"/>
          <w:szCs w:val="22"/>
        </w:rPr>
        <w:t xml:space="preserve">обязанностях, о видах Услуг, которые оказываются </w:t>
      </w:r>
      <w:r w:rsidR="00291303" w:rsidRPr="001622D4">
        <w:rPr>
          <w:sz w:val="22"/>
          <w:szCs w:val="22"/>
        </w:rPr>
        <w:t>Заказчику</w:t>
      </w:r>
      <w:r w:rsidR="001F5563" w:rsidRPr="001622D4">
        <w:rPr>
          <w:sz w:val="22"/>
          <w:szCs w:val="22"/>
        </w:rPr>
        <w:t>, срок</w:t>
      </w:r>
      <w:r w:rsidR="00291303" w:rsidRPr="001622D4">
        <w:rPr>
          <w:sz w:val="22"/>
          <w:szCs w:val="22"/>
        </w:rPr>
        <w:t>ах</w:t>
      </w:r>
      <w:r w:rsidR="001F5563" w:rsidRPr="001622D4">
        <w:rPr>
          <w:sz w:val="22"/>
          <w:szCs w:val="22"/>
        </w:rPr>
        <w:t>, порядке</w:t>
      </w:r>
      <w:r w:rsidR="003E6E8B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>и об условиях их предоставления, о тарифах на эти Услуги, их стоимости для Заказчика</w:t>
      </w:r>
      <w:r w:rsidRPr="001622D4">
        <w:rPr>
          <w:sz w:val="22"/>
          <w:szCs w:val="22"/>
        </w:rPr>
        <w:t>;</w:t>
      </w:r>
    </w:p>
    <w:p w14:paraId="6055B5A7" w14:textId="77777777" w:rsidR="0048146A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2.1.</w:t>
      </w:r>
      <w:r w:rsidR="00291303" w:rsidRPr="001622D4">
        <w:rPr>
          <w:sz w:val="22"/>
          <w:szCs w:val="22"/>
        </w:rPr>
        <w:t>3.</w:t>
      </w:r>
      <w:r w:rsidR="00FD7029" w:rsidRPr="001622D4">
        <w:rPr>
          <w:sz w:val="22"/>
          <w:szCs w:val="22"/>
        </w:rPr>
        <w:t xml:space="preserve"> И</w:t>
      </w:r>
      <w:r w:rsidR="001F5563" w:rsidRPr="001622D4">
        <w:rPr>
          <w:sz w:val="22"/>
          <w:szCs w:val="22"/>
        </w:rPr>
        <w:t xml:space="preserve">спользовать информацию </w:t>
      </w:r>
      <w:r w:rsidR="00291303" w:rsidRPr="001622D4">
        <w:rPr>
          <w:sz w:val="22"/>
          <w:szCs w:val="22"/>
        </w:rPr>
        <w:t xml:space="preserve">личного характера </w:t>
      </w:r>
      <w:r w:rsidR="001F5563" w:rsidRPr="001622D4">
        <w:rPr>
          <w:sz w:val="22"/>
          <w:szCs w:val="22"/>
        </w:rPr>
        <w:t>о Заказчике в соответствии</w:t>
      </w:r>
      <w:r w:rsidR="003E6E8B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>с установленными законодательством Российской Федерации о персональных данных требованиями</w:t>
      </w:r>
      <w:r w:rsidR="003E6E8B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>о защите персональных данных</w:t>
      </w:r>
      <w:r w:rsidRPr="001622D4">
        <w:rPr>
          <w:sz w:val="22"/>
          <w:szCs w:val="22"/>
        </w:rPr>
        <w:t>;</w:t>
      </w:r>
    </w:p>
    <w:p w14:paraId="5326BD61" w14:textId="77777777" w:rsidR="0048146A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2.1</w:t>
      </w:r>
      <w:r w:rsidR="00291303" w:rsidRPr="001622D4">
        <w:rPr>
          <w:sz w:val="22"/>
          <w:szCs w:val="22"/>
        </w:rPr>
        <w:t>.4.</w:t>
      </w:r>
      <w:r w:rsidR="00FD7029" w:rsidRPr="001622D4">
        <w:rPr>
          <w:sz w:val="22"/>
          <w:szCs w:val="22"/>
        </w:rPr>
        <w:t xml:space="preserve"> О</w:t>
      </w:r>
      <w:r w:rsidR="001F5563" w:rsidRPr="001622D4">
        <w:rPr>
          <w:sz w:val="22"/>
          <w:szCs w:val="22"/>
        </w:rPr>
        <w:t xml:space="preserve">беспечивать сохранность личных вещей и ценностей </w:t>
      </w:r>
      <w:r w:rsidR="00291303" w:rsidRPr="001622D4">
        <w:rPr>
          <w:sz w:val="22"/>
          <w:szCs w:val="22"/>
        </w:rPr>
        <w:t>Заказчика</w:t>
      </w:r>
      <w:r w:rsidRPr="001622D4">
        <w:rPr>
          <w:sz w:val="22"/>
          <w:szCs w:val="22"/>
        </w:rPr>
        <w:t>;</w:t>
      </w:r>
    </w:p>
    <w:p w14:paraId="103C19CB" w14:textId="77777777" w:rsidR="0048146A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2.1</w:t>
      </w:r>
      <w:r w:rsidR="00291303" w:rsidRPr="001622D4">
        <w:rPr>
          <w:sz w:val="22"/>
          <w:szCs w:val="22"/>
        </w:rPr>
        <w:t xml:space="preserve">.5. </w:t>
      </w:r>
      <w:r w:rsidR="00FD7029" w:rsidRPr="001622D4">
        <w:rPr>
          <w:sz w:val="22"/>
          <w:szCs w:val="22"/>
        </w:rPr>
        <w:t>П</w:t>
      </w:r>
      <w:r w:rsidR="00B55EB6" w:rsidRPr="001622D4">
        <w:rPr>
          <w:sz w:val="22"/>
          <w:szCs w:val="22"/>
        </w:rPr>
        <w:t xml:space="preserve">о письменному запросу </w:t>
      </w:r>
      <w:r w:rsidR="00291303" w:rsidRPr="001622D4">
        <w:rPr>
          <w:sz w:val="22"/>
          <w:szCs w:val="22"/>
        </w:rPr>
        <w:t>предоставлять Заказчику отчет о хранении, использовании</w:t>
      </w:r>
      <w:r w:rsidR="004F0513" w:rsidRPr="001622D4">
        <w:rPr>
          <w:sz w:val="22"/>
          <w:szCs w:val="22"/>
        </w:rPr>
        <w:t xml:space="preserve"> </w:t>
      </w:r>
      <w:r w:rsidR="00291303" w:rsidRPr="001622D4">
        <w:rPr>
          <w:sz w:val="22"/>
          <w:szCs w:val="22"/>
        </w:rPr>
        <w:t>его</w:t>
      </w:r>
      <w:r w:rsidR="00552666" w:rsidRPr="001622D4">
        <w:rPr>
          <w:sz w:val="22"/>
          <w:szCs w:val="22"/>
        </w:rPr>
        <w:t> </w:t>
      </w:r>
      <w:r w:rsidR="00291303" w:rsidRPr="001622D4">
        <w:rPr>
          <w:sz w:val="22"/>
          <w:szCs w:val="22"/>
        </w:rPr>
        <w:t>денежных средств</w:t>
      </w:r>
      <w:r w:rsidR="003F4481" w:rsidRPr="001622D4">
        <w:rPr>
          <w:sz w:val="22"/>
          <w:szCs w:val="22"/>
        </w:rPr>
        <w:t xml:space="preserve"> в соответствии с ГК РФ</w:t>
      </w:r>
      <w:r w:rsidR="00291303" w:rsidRPr="001622D4">
        <w:rPr>
          <w:sz w:val="22"/>
          <w:szCs w:val="22"/>
        </w:rPr>
        <w:t>;</w:t>
      </w:r>
    </w:p>
    <w:p w14:paraId="6CB63545" w14:textId="77777777" w:rsidR="0048146A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2.1</w:t>
      </w:r>
      <w:r w:rsidR="00291303" w:rsidRPr="001622D4">
        <w:rPr>
          <w:sz w:val="22"/>
          <w:szCs w:val="22"/>
        </w:rPr>
        <w:t>.6.</w:t>
      </w:r>
      <w:r w:rsidR="00FD7029" w:rsidRPr="001622D4">
        <w:rPr>
          <w:sz w:val="22"/>
          <w:szCs w:val="22"/>
        </w:rPr>
        <w:t xml:space="preserve"> С</w:t>
      </w:r>
      <w:r w:rsidR="001F5563" w:rsidRPr="001622D4">
        <w:rPr>
          <w:sz w:val="22"/>
          <w:szCs w:val="22"/>
        </w:rPr>
        <w:t>воевременно и в письменной форме информировать Заказчика об изменении порядка</w:t>
      </w:r>
      <w:r w:rsidR="00F74EB5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>и</w:t>
      </w:r>
      <w:r w:rsidR="00552666" w:rsidRPr="001622D4">
        <w:rPr>
          <w:sz w:val="22"/>
          <w:szCs w:val="22"/>
        </w:rPr>
        <w:t> </w:t>
      </w:r>
      <w:r w:rsidR="001F5563" w:rsidRPr="001622D4">
        <w:rPr>
          <w:sz w:val="22"/>
          <w:szCs w:val="22"/>
        </w:rPr>
        <w:t>условий предоставл</w:t>
      </w:r>
      <w:r w:rsidR="00291303" w:rsidRPr="001622D4">
        <w:rPr>
          <w:sz w:val="22"/>
          <w:szCs w:val="22"/>
        </w:rPr>
        <w:t>ения</w:t>
      </w:r>
      <w:r w:rsidR="001F5563" w:rsidRPr="001622D4">
        <w:rPr>
          <w:sz w:val="22"/>
          <w:szCs w:val="22"/>
        </w:rPr>
        <w:t xml:space="preserve"> </w:t>
      </w:r>
      <w:r w:rsidR="00291303" w:rsidRPr="001622D4">
        <w:rPr>
          <w:sz w:val="22"/>
          <w:szCs w:val="22"/>
        </w:rPr>
        <w:t>социальных услуг</w:t>
      </w:r>
      <w:r w:rsidR="008B2C0A" w:rsidRPr="001622D4">
        <w:rPr>
          <w:sz w:val="22"/>
          <w:szCs w:val="22"/>
        </w:rPr>
        <w:t>, оказываемых в соответствии с настоящим Договором</w:t>
      </w:r>
      <w:r w:rsidR="00291303" w:rsidRPr="001622D4">
        <w:rPr>
          <w:sz w:val="22"/>
          <w:szCs w:val="22"/>
        </w:rPr>
        <w:t>,</w:t>
      </w:r>
      <w:r w:rsidRPr="001622D4">
        <w:rPr>
          <w:sz w:val="22"/>
          <w:szCs w:val="22"/>
        </w:rPr>
        <w:t xml:space="preserve"> </w:t>
      </w:r>
      <w:r w:rsidR="00291303" w:rsidRPr="001622D4">
        <w:rPr>
          <w:sz w:val="22"/>
          <w:szCs w:val="22"/>
        </w:rPr>
        <w:t xml:space="preserve">а также их оплаты в случае изменения </w:t>
      </w:r>
      <w:r w:rsidR="009E688A" w:rsidRPr="001622D4">
        <w:rPr>
          <w:sz w:val="22"/>
          <w:szCs w:val="22"/>
        </w:rPr>
        <w:t xml:space="preserve">среднедушевой величины дохода </w:t>
      </w:r>
      <w:r w:rsidR="000557EA" w:rsidRPr="001622D4">
        <w:rPr>
          <w:sz w:val="22"/>
          <w:szCs w:val="22"/>
        </w:rPr>
        <w:t>Заказчика</w:t>
      </w:r>
      <w:r w:rsidR="008B2C0A" w:rsidRPr="001622D4">
        <w:rPr>
          <w:sz w:val="22"/>
          <w:szCs w:val="22"/>
        </w:rPr>
        <w:t>;</w:t>
      </w:r>
    </w:p>
    <w:p w14:paraId="25267E92" w14:textId="77777777" w:rsidR="0048146A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2.1</w:t>
      </w:r>
      <w:r w:rsidR="000557EA" w:rsidRPr="001622D4">
        <w:rPr>
          <w:sz w:val="22"/>
          <w:szCs w:val="22"/>
        </w:rPr>
        <w:t>.7.</w:t>
      </w:r>
      <w:r w:rsidR="00FD7029" w:rsidRPr="001622D4">
        <w:rPr>
          <w:sz w:val="22"/>
          <w:szCs w:val="22"/>
        </w:rPr>
        <w:t xml:space="preserve"> В</w:t>
      </w:r>
      <w:r w:rsidR="008B2C0A" w:rsidRPr="001622D4">
        <w:rPr>
          <w:sz w:val="22"/>
          <w:szCs w:val="22"/>
        </w:rPr>
        <w:t xml:space="preserve">ести учет </w:t>
      </w:r>
      <w:r w:rsidR="000557EA" w:rsidRPr="001622D4">
        <w:rPr>
          <w:sz w:val="22"/>
          <w:szCs w:val="22"/>
        </w:rPr>
        <w:t>социальных услуг</w:t>
      </w:r>
      <w:r w:rsidR="008B2C0A" w:rsidRPr="001622D4">
        <w:rPr>
          <w:sz w:val="22"/>
          <w:szCs w:val="22"/>
        </w:rPr>
        <w:t xml:space="preserve">, оказанных </w:t>
      </w:r>
      <w:r w:rsidR="000557EA" w:rsidRPr="001622D4">
        <w:rPr>
          <w:sz w:val="22"/>
          <w:szCs w:val="22"/>
        </w:rPr>
        <w:t>Заказчику</w:t>
      </w:r>
      <w:r w:rsidR="009330C5" w:rsidRPr="001622D4">
        <w:rPr>
          <w:sz w:val="22"/>
          <w:szCs w:val="22"/>
        </w:rPr>
        <w:t>;</w:t>
      </w:r>
    </w:p>
    <w:p w14:paraId="50D26D19" w14:textId="77777777" w:rsidR="0048146A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2.1</w:t>
      </w:r>
      <w:r w:rsidR="004F28BD" w:rsidRPr="001622D4">
        <w:rPr>
          <w:sz w:val="22"/>
          <w:szCs w:val="22"/>
        </w:rPr>
        <w:t>.8. И</w:t>
      </w:r>
      <w:r w:rsidR="00B47BB3" w:rsidRPr="001622D4">
        <w:rPr>
          <w:sz w:val="22"/>
          <w:szCs w:val="22"/>
        </w:rPr>
        <w:t>нформировать Заказчика о правилах пожа</w:t>
      </w:r>
      <w:r w:rsidR="003E6E8B" w:rsidRPr="001622D4">
        <w:rPr>
          <w:sz w:val="22"/>
          <w:szCs w:val="22"/>
        </w:rPr>
        <w:t xml:space="preserve">рной безопасности, эксплуатации </w:t>
      </w:r>
      <w:r w:rsidR="00B47BB3" w:rsidRPr="001622D4">
        <w:rPr>
          <w:sz w:val="22"/>
          <w:szCs w:val="22"/>
        </w:rPr>
        <w:t>предоставляемых приборов и оборудования;</w:t>
      </w:r>
    </w:p>
    <w:p w14:paraId="33B02B8E" w14:textId="77777777" w:rsidR="009330C5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lastRenderedPageBreak/>
        <w:t>2.1</w:t>
      </w:r>
      <w:r w:rsidR="000557EA" w:rsidRPr="001622D4">
        <w:rPr>
          <w:sz w:val="22"/>
          <w:szCs w:val="22"/>
        </w:rPr>
        <w:t>.</w:t>
      </w:r>
      <w:r w:rsidR="00A274AD" w:rsidRPr="001622D4">
        <w:rPr>
          <w:sz w:val="22"/>
          <w:szCs w:val="22"/>
        </w:rPr>
        <w:t>9</w:t>
      </w:r>
      <w:r w:rsidR="004F28BD" w:rsidRPr="001622D4">
        <w:rPr>
          <w:sz w:val="22"/>
          <w:szCs w:val="22"/>
        </w:rPr>
        <w:t xml:space="preserve"> И</w:t>
      </w:r>
      <w:r w:rsidR="009330C5" w:rsidRPr="001622D4">
        <w:rPr>
          <w:sz w:val="22"/>
          <w:szCs w:val="22"/>
        </w:rPr>
        <w:t>сполнять иные обязанности в соответствии с настоящим Договором и нормами действующего законодательства.</w:t>
      </w:r>
    </w:p>
    <w:p w14:paraId="0883A767" w14:textId="77777777" w:rsidR="001F5563" w:rsidRPr="001622D4" w:rsidRDefault="0048146A" w:rsidP="0048146A">
      <w:pPr>
        <w:ind w:firstLine="709"/>
        <w:jc w:val="both"/>
        <w:rPr>
          <w:b/>
          <w:sz w:val="22"/>
          <w:szCs w:val="22"/>
        </w:rPr>
      </w:pPr>
      <w:r w:rsidRPr="001622D4">
        <w:rPr>
          <w:sz w:val="22"/>
          <w:szCs w:val="22"/>
        </w:rPr>
        <w:t>2.2</w:t>
      </w:r>
      <w:r w:rsidR="001F5563" w:rsidRPr="001622D4">
        <w:rPr>
          <w:sz w:val="22"/>
          <w:szCs w:val="22"/>
        </w:rPr>
        <w:t>.</w:t>
      </w:r>
      <w:r w:rsidR="001F5563" w:rsidRPr="001622D4">
        <w:rPr>
          <w:b/>
          <w:sz w:val="22"/>
          <w:szCs w:val="22"/>
        </w:rPr>
        <w:t xml:space="preserve"> Исполнитель имеет право:</w:t>
      </w:r>
    </w:p>
    <w:p w14:paraId="3DB9D277" w14:textId="77777777" w:rsidR="001F5563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2.1</w:t>
      </w:r>
      <w:r w:rsidR="000557EA" w:rsidRPr="001622D4">
        <w:rPr>
          <w:sz w:val="22"/>
          <w:szCs w:val="22"/>
        </w:rPr>
        <w:t>.1.</w:t>
      </w:r>
      <w:r w:rsidR="001F5563" w:rsidRPr="001622D4">
        <w:rPr>
          <w:sz w:val="22"/>
          <w:szCs w:val="22"/>
        </w:rPr>
        <w:t xml:space="preserve"> </w:t>
      </w:r>
      <w:r w:rsidR="004F28BD" w:rsidRPr="001622D4">
        <w:rPr>
          <w:sz w:val="22"/>
          <w:szCs w:val="22"/>
        </w:rPr>
        <w:t>Р</w:t>
      </w:r>
      <w:r w:rsidR="000557EA" w:rsidRPr="001622D4">
        <w:rPr>
          <w:sz w:val="22"/>
          <w:szCs w:val="22"/>
        </w:rPr>
        <w:t>асторгнуть в одностороннем порядке Договор с</w:t>
      </w:r>
      <w:r w:rsidR="001F5563" w:rsidRPr="001622D4">
        <w:rPr>
          <w:sz w:val="22"/>
          <w:szCs w:val="22"/>
        </w:rPr>
        <w:t xml:space="preserve"> </w:t>
      </w:r>
      <w:r w:rsidR="004C3E92" w:rsidRPr="001622D4">
        <w:rPr>
          <w:sz w:val="22"/>
          <w:szCs w:val="22"/>
        </w:rPr>
        <w:t>Заказчик</w:t>
      </w:r>
      <w:r w:rsidR="000557EA" w:rsidRPr="001622D4">
        <w:rPr>
          <w:sz w:val="22"/>
          <w:szCs w:val="22"/>
        </w:rPr>
        <w:t>ом</w:t>
      </w:r>
      <w:r w:rsidR="004C3E92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 xml:space="preserve">в случае нарушения </w:t>
      </w:r>
      <w:r w:rsidR="00D8623C" w:rsidRPr="001622D4">
        <w:rPr>
          <w:sz w:val="22"/>
          <w:szCs w:val="22"/>
        </w:rPr>
        <w:t>им</w:t>
      </w:r>
      <w:r w:rsidR="00677E72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>условий настоящего Договора,</w:t>
      </w:r>
      <w:r w:rsidR="00677E72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>а также в случае возникновения у</w:t>
      </w:r>
      <w:r w:rsidR="009330C5" w:rsidRPr="001622D4">
        <w:rPr>
          <w:sz w:val="22"/>
          <w:szCs w:val="22"/>
        </w:rPr>
        <w:t xml:space="preserve"> </w:t>
      </w:r>
      <w:r w:rsidR="000557EA" w:rsidRPr="001622D4">
        <w:rPr>
          <w:sz w:val="22"/>
          <w:szCs w:val="22"/>
        </w:rPr>
        <w:t>Заказчика</w:t>
      </w:r>
      <w:r w:rsidR="001F5563" w:rsidRPr="001622D4">
        <w:rPr>
          <w:sz w:val="22"/>
          <w:szCs w:val="22"/>
        </w:rPr>
        <w:t>, получающего Услуги</w:t>
      </w:r>
      <w:r w:rsidR="003E6E8B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 xml:space="preserve">в стационарной форме социального обслуживания, медицинских противопоказаний, </w:t>
      </w:r>
      <w:r w:rsidR="00E8329E" w:rsidRPr="001622D4">
        <w:rPr>
          <w:sz w:val="22"/>
          <w:szCs w:val="22"/>
        </w:rPr>
        <w:t>указанных</w:t>
      </w:r>
      <w:r w:rsidR="003E6E8B" w:rsidRPr="001622D4">
        <w:rPr>
          <w:sz w:val="22"/>
          <w:szCs w:val="22"/>
        </w:rPr>
        <w:t xml:space="preserve"> </w:t>
      </w:r>
      <w:r w:rsidR="00E8329E" w:rsidRPr="001622D4">
        <w:rPr>
          <w:sz w:val="22"/>
          <w:szCs w:val="22"/>
        </w:rPr>
        <w:t xml:space="preserve">в перечне, установленных приказом Министерства </w:t>
      </w:r>
      <w:r w:rsidR="00F10488" w:rsidRPr="001622D4">
        <w:rPr>
          <w:sz w:val="22"/>
          <w:szCs w:val="22"/>
        </w:rPr>
        <w:t>здравоохранения</w:t>
      </w:r>
      <w:r w:rsidR="00E8329E" w:rsidRPr="001622D4">
        <w:rPr>
          <w:sz w:val="22"/>
          <w:szCs w:val="22"/>
        </w:rPr>
        <w:t xml:space="preserve"> Российской Федерации</w:t>
      </w:r>
      <w:r w:rsidR="00F74EB5" w:rsidRPr="001622D4">
        <w:rPr>
          <w:sz w:val="22"/>
          <w:szCs w:val="22"/>
        </w:rPr>
        <w:t xml:space="preserve"> </w:t>
      </w:r>
      <w:r w:rsidR="00E8329E" w:rsidRPr="001622D4">
        <w:rPr>
          <w:sz w:val="22"/>
          <w:szCs w:val="22"/>
        </w:rPr>
        <w:t>от 29.04.2015 №21</w:t>
      </w:r>
      <w:r w:rsidR="00112BFE" w:rsidRPr="001622D4">
        <w:rPr>
          <w:sz w:val="22"/>
          <w:szCs w:val="22"/>
        </w:rPr>
        <w:t>6</w:t>
      </w:r>
      <w:r w:rsidR="00E8329E" w:rsidRPr="001622D4">
        <w:rPr>
          <w:sz w:val="22"/>
          <w:szCs w:val="22"/>
        </w:rPr>
        <w:t>н</w:t>
      </w:r>
      <w:r w:rsidR="000557EA" w:rsidRPr="001622D4">
        <w:rPr>
          <w:sz w:val="22"/>
          <w:szCs w:val="22"/>
        </w:rPr>
        <w:t xml:space="preserve"> (указанных в</w:t>
      </w:r>
      <w:r w:rsidR="00552666" w:rsidRPr="001622D4">
        <w:rPr>
          <w:sz w:val="22"/>
          <w:szCs w:val="22"/>
        </w:rPr>
        <w:t> </w:t>
      </w:r>
      <w:r w:rsidR="000557EA" w:rsidRPr="001622D4">
        <w:rPr>
          <w:sz w:val="22"/>
          <w:szCs w:val="22"/>
        </w:rPr>
        <w:t>заключении уполномоченной медицинской организации)</w:t>
      </w:r>
      <w:r w:rsidR="001F5563" w:rsidRPr="001622D4">
        <w:rPr>
          <w:sz w:val="22"/>
          <w:szCs w:val="22"/>
        </w:rPr>
        <w:t>;</w:t>
      </w:r>
    </w:p>
    <w:p w14:paraId="1CCBF3FA" w14:textId="77777777" w:rsidR="0048146A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2.2</w:t>
      </w:r>
      <w:r w:rsidR="000557EA" w:rsidRPr="001622D4">
        <w:rPr>
          <w:sz w:val="22"/>
          <w:szCs w:val="22"/>
        </w:rPr>
        <w:t>.2.</w:t>
      </w:r>
      <w:r w:rsidR="004F28BD" w:rsidRPr="001622D4">
        <w:rPr>
          <w:sz w:val="22"/>
          <w:szCs w:val="22"/>
        </w:rPr>
        <w:t xml:space="preserve"> Т</w:t>
      </w:r>
      <w:r w:rsidR="001F5563" w:rsidRPr="001622D4">
        <w:rPr>
          <w:sz w:val="22"/>
          <w:szCs w:val="22"/>
        </w:rPr>
        <w:t>ребовать от Заказчика</w:t>
      </w:r>
      <w:r w:rsidR="004C3E92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>соблюден</w:t>
      </w:r>
      <w:r w:rsidRPr="001622D4">
        <w:rPr>
          <w:sz w:val="22"/>
          <w:szCs w:val="22"/>
        </w:rPr>
        <w:t>ия условий настоящего Договора;</w:t>
      </w:r>
    </w:p>
    <w:p w14:paraId="575B8201" w14:textId="77777777" w:rsidR="0048146A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 xml:space="preserve">2.2.3. </w:t>
      </w:r>
      <w:r w:rsidR="004F28BD" w:rsidRPr="001622D4">
        <w:rPr>
          <w:sz w:val="22"/>
          <w:szCs w:val="22"/>
        </w:rPr>
        <w:t>П</w:t>
      </w:r>
      <w:r w:rsidR="001F5563" w:rsidRPr="001622D4">
        <w:rPr>
          <w:sz w:val="22"/>
          <w:szCs w:val="22"/>
        </w:rPr>
        <w:t>олучать от Заказчика информацию (сведения, документы), необходимые</w:t>
      </w:r>
      <w:r w:rsidR="003E6E8B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>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</w:t>
      </w:r>
      <w:r w:rsidR="003E6E8B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>своих обязательств по настоящему Договору до предоставления требуемой информации</w:t>
      </w:r>
      <w:r w:rsidR="003E6E8B" w:rsidRPr="001622D4">
        <w:rPr>
          <w:sz w:val="22"/>
          <w:szCs w:val="22"/>
        </w:rPr>
        <w:t xml:space="preserve"> </w:t>
      </w:r>
      <w:r w:rsidR="001F5563" w:rsidRPr="001622D4">
        <w:rPr>
          <w:sz w:val="22"/>
          <w:szCs w:val="22"/>
        </w:rPr>
        <w:t>(сведений, документов);</w:t>
      </w:r>
    </w:p>
    <w:p w14:paraId="6C974570" w14:textId="77777777" w:rsidR="0048146A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2.2</w:t>
      </w:r>
      <w:r w:rsidR="007F3A88" w:rsidRPr="001622D4">
        <w:rPr>
          <w:sz w:val="22"/>
          <w:szCs w:val="22"/>
        </w:rPr>
        <w:t>.4</w:t>
      </w:r>
      <w:r w:rsidR="004F28BD" w:rsidRPr="001622D4">
        <w:rPr>
          <w:sz w:val="22"/>
          <w:szCs w:val="22"/>
        </w:rPr>
        <w:t>. Р</w:t>
      </w:r>
      <w:r w:rsidR="007F3A88" w:rsidRPr="001622D4">
        <w:rPr>
          <w:sz w:val="22"/>
          <w:szCs w:val="22"/>
        </w:rPr>
        <w:t>асходовать денежные средства Заказчика в его интересах</w:t>
      </w:r>
      <w:r w:rsidR="003F4481" w:rsidRPr="001622D4">
        <w:rPr>
          <w:sz w:val="22"/>
          <w:szCs w:val="22"/>
        </w:rPr>
        <w:t>, в соответствии с ГК РФ</w:t>
      </w:r>
      <w:r w:rsidR="007F3A88" w:rsidRPr="001622D4">
        <w:rPr>
          <w:sz w:val="22"/>
          <w:szCs w:val="22"/>
        </w:rPr>
        <w:t>;</w:t>
      </w:r>
    </w:p>
    <w:p w14:paraId="024FDB2B" w14:textId="77777777" w:rsidR="00A63474" w:rsidRPr="001622D4" w:rsidRDefault="0048146A" w:rsidP="0048146A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2.2</w:t>
      </w:r>
      <w:r w:rsidR="007F3A88" w:rsidRPr="001622D4">
        <w:rPr>
          <w:sz w:val="22"/>
          <w:szCs w:val="22"/>
        </w:rPr>
        <w:t>.5.</w:t>
      </w:r>
      <w:r w:rsidR="004F28BD" w:rsidRPr="001622D4">
        <w:rPr>
          <w:sz w:val="22"/>
          <w:szCs w:val="22"/>
        </w:rPr>
        <w:t xml:space="preserve"> </w:t>
      </w:r>
      <w:r w:rsidR="00A63474" w:rsidRPr="001622D4">
        <w:rPr>
          <w:sz w:val="22"/>
          <w:szCs w:val="22"/>
        </w:rPr>
        <w:t xml:space="preserve">В случае изменения среднедушевого дохода Заказчика и (или) предельной величины среднедушевого дохода, установленной законом Санкт-Петербурга, а также других обстоятельствах, влияющих на условия предоставления социальных Услуг, произвести расчет </w:t>
      </w:r>
      <w:r w:rsidR="00517027" w:rsidRPr="001622D4">
        <w:rPr>
          <w:sz w:val="22"/>
          <w:szCs w:val="22"/>
        </w:rPr>
        <w:t>стоимости</w:t>
      </w:r>
      <w:r w:rsidR="00A63474" w:rsidRPr="001622D4">
        <w:rPr>
          <w:sz w:val="22"/>
          <w:szCs w:val="22"/>
        </w:rPr>
        <w:t xml:space="preserve"> Услуг, установленный в настоящего Договора, известив</w:t>
      </w:r>
      <w:r w:rsidRPr="001622D4">
        <w:rPr>
          <w:sz w:val="22"/>
          <w:szCs w:val="22"/>
        </w:rPr>
        <w:t xml:space="preserve"> </w:t>
      </w:r>
      <w:r w:rsidR="00333ABE" w:rsidRPr="001622D4">
        <w:rPr>
          <w:sz w:val="22"/>
          <w:szCs w:val="22"/>
        </w:rPr>
        <w:t>об этом Заказчика</w:t>
      </w:r>
      <w:r w:rsidR="00A63474" w:rsidRPr="001622D4">
        <w:rPr>
          <w:sz w:val="22"/>
          <w:szCs w:val="22"/>
        </w:rPr>
        <w:t>.</w:t>
      </w:r>
    </w:p>
    <w:p w14:paraId="4C97AF4D" w14:textId="77777777" w:rsidR="0048146A" w:rsidRPr="001622D4" w:rsidRDefault="0048146A" w:rsidP="0048146A">
      <w:pPr>
        <w:ind w:firstLine="709"/>
        <w:jc w:val="both"/>
        <w:rPr>
          <w:b/>
          <w:sz w:val="22"/>
          <w:szCs w:val="22"/>
        </w:rPr>
      </w:pPr>
      <w:r w:rsidRPr="001622D4">
        <w:rPr>
          <w:sz w:val="22"/>
          <w:szCs w:val="22"/>
        </w:rPr>
        <w:t>2.3</w:t>
      </w:r>
      <w:r w:rsidR="009330C5" w:rsidRPr="001622D4">
        <w:rPr>
          <w:sz w:val="22"/>
          <w:szCs w:val="22"/>
        </w:rPr>
        <w:t>.</w:t>
      </w:r>
      <w:r w:rsidR="009330C5" w:rsidRPr="001622D4">
        <w:rPr>
          <w:b/>
          <w:sz w:val="22"/>
          <w:szCs w:val="22"/>
        </w:rPr>
        <w:t xml:space="preserve"> </w:t>
      </w:r>
      <w:r w:rsidR="00E8329E" w:rsidRPr="001622D4">
        <w:rPr>
          <w:b/>
          <w:sz w:val="22"/>
          <w:szCs w:val="22"/>
        </w:rPr>
        <w:t xml:space="preserve">Заказчик </w:t>
      </w:r>
      <w:r w:rsidR="00512BB9" w:rsidRPr="001622D4">
        <w:rPr>
          <w:b/>
          <w:sz w:val="22"/>
          <w:szCs w:val="22"/>
        </w:rPr>
        <w:t>обязан</w:t>
      </w:r>
      <w:r w:rsidR="00E8329E" w:rsidRPr="001622D4">
        <w:rPr>
          <w:b/>
          <w:sz w:val="22"/>
          <w:szCs w:val="22"/>
        </w:rPr>
        <w:t>:</w:t>
      </w:r>
    </w:p>
    <w:p w14:paraId="722CFD08" w14:textId="77777777" w:rsidR="0048146A" w:rsidRPr="001622D4" w:rsidRDefault="0048146A" w:rsidP="0048146A">
      <w:pPr>
        <w:ind w:firstLine="709"/>
        <w:jc w:val="both"/>
        <w:rPr>
          <w:b/>
          <w:sz w:val="22"/>
          <w:szCs w:val="22"/>
        </w:rPr>
      </w:pPr>
      <w:r w:rsidRPr="001622D4">
        <w:rPr>
          <w:sz w:val="22"/>
          <w:szCs w:val="22"/>
        </w:rPr>
        <w:t>2.3</w:t>
      </w:r>
      <w:r w:rsidR="006410C8" w:rsidRPr="001622D4">
        <w:rPr>
          <w:sz w:val="22"/>
          <w:szCs w:val="22"/>
        </w:rPr>
        <w:t>.1.</w:t>
      </w:r>
      <w:r w:rsidR="0082513E" w:rsidRPr="001622D4">
        <w:rPr>
          <w:sz w:val="22"/>
          <w:szCs w:val="22"/>
        </w:rPr>
        <w:t xml:space="preserve"> С</w:t>
      </w:r>
      <w:r w:rsidR="00E8329E" w:rsidRPr="001622D4">
        <w:rPr>
          <w:sz w:val="22"/>
          <w:szCs w:val="22"/>
        </w:rPr>
        <w:t xml:space="preserve">облюдать сроки и условия настоящего </w:t>
      </w:r>
      <w:r w:rsidR="00F73CB8" w:rsidRPr="001622D4">
        <w:rPr>
          <w:sz w:val="22"/>
          <w:szCs w:val="22"/>
        </w:rPr>
        <w:t>Д</w:t>
      </w:r>
      <w:r w:rsidR="00E8329E" w:rsidRPr="001622D4">
        <w:rPr>
          <w:sz w:val="22"/>
          <w:szCs w:val="22"/>
        </w:rPr>
        <w:t>оговора;</w:t>
      </w:r>
    </w:p>
    <w:p w14:paraId="42F40781" w14:textId="77777777" w:rsidR="0048146A" w:rsidRPr="001622D4" w:rsidRDefault="0048146A" w:rsidP="0048146A">
      <w:pPr>
        <w:ind w:firstLine="709"/>
        <w:jc w:val="both"/>
        <w:rPr>
          <w:b/>
          <w:sz w:val="22"/>
          <w:szCs w:val="22"/>
        </w:rPr>
      </w:pPr>
      <w:r w:rsidRPr="001622D4">
        <w:rPr>
          <w:sz w:val="22"/>
          <w:szCs w:val="22"/>
        </w:rPr>
        <w:t>2.3</w:t>
      </w:r>
      <w:r w:rsidR="006410C8" w:rsidRPr="001622D4">
        <w:rPr>
          <w:sz w:val="22"/>
          <w:szCs w:val="22"/>
        </w:rPr>
        <w:t>.2.</w:t>
      </w:r>
      <w:r w:rsidR="00F73CB8" w:rsidRPr="001622D4">
        <w:rPr>
          <w:sz w:val="22"/>
          <w:szCs w:val="22"/>
        </w:rPr>
        <w:t xml:space="preserve"> </w:t>
      </w:r>
      <w:r w:rsidR="0082513E" w:rsidRPr="001622D4">
        <w:rPr>
          <w:sz w:val="22"/>
          <w:szCs w:val="22"/>
        </w:rPr>
        <w:t>П</w:t>
      </w:r>
      <w:r w:rsidR="00314C48" w:rsidRPr="001622D4">
        <w:rPr>
          <w:sz w:val="22"/>
          <w:szCs w:val="22"/>
        </w:rPr>
        <w:t>редставлять</w:t>
      </w:r>
      <w:r w:rsidR="00E8329E" w:rsidRPr="001622D4">
        <w:rPr>
          <w:sz w:val="22"/>
          <w:szCs w:val="22"/>
        </w:rPr>
        <w:t xml:space="preserve"> в соответствии с </w:t>
      </w:r>
      <w:r w:rsidR="00E67895" w:rsidRPr="001622D4">
        <w:rPr>
          <w:sz w:val="22"/>
          <w:szCs w:val="22"/>
        </w:rPr>
        <w:t>Законом Санкт-Петербурга от 26.12.2014 №717-135</w:t>
      </w:r>
      <w:r w:rsidR="00F74EB5" w:rsidRPr="001622D4">
        <w:rPr>
          <w:sz w:val="22"/>
          <w:szCs w:val="22"/>
        </w:rPr>
        <w:t xml:space="preserve"> </w:t>
      </w:r>
      <w:r w:rsidR="00E67895" w:rsidRPr="001622D4">
        <w:rPr>
          <w:sz w:val="22"/>
          <w:szCs w:val="22"/>
        </w:rPr>
        <w:t>«О</w:t>
      </w:r>
      <w:r w:rsidR="00552666" w:rsidRPr="001622D4">
        <w:rPr>
          <w:sz w:val="22"/>
          <w:szCs w:val="22"/>
        </w:rPr>
        <w:t> </w:t>
      </w:r>
      <w:r w:rsidR="00E67895" w:rsidRPr="001622D4">
        <w:rPr>
          <w:sz w:val="22"/>
          <w:szCs w:val="22"/>
        </w:rPr>
        <w:t xml:space="preserve">социальном обслуживании населения в Санкт-Петербурге» </w:t>
      </w:r>
      <w:r w:rsidR="00E8329E" w:rsidRPr="001622D4">
        <w:rPr>
          <w:sz w:val="22"/>
          <w:szCs w:val="22"/>
        </w:rPr>
        <w:t>сведения и документы, необходимые для предоставлени</w:t>
      </w:r>
      <w:r w:rsidR="00F10488" w:rsidRPr="001622D4">
        <w:rPr>
          <w:sz w:val="22"/>
          <w:szCs w:val="22"/>
        </w:rPr>
        <w:t xml:space="preserve">я Услуг, предусмотренные порядком предоставления социальных услуг, утверждённым </w:t>
      </w:r>
      <w:r w:rsidR="005761A3" w:rsidRPr="001622D4">
        <w:rPr>
          <w:sz w:val="22"/>
          <w:szCs w:val="22"/>
        </w:rPr>
        <w:t xml:space="preserve">постановлением </w:t>
      </w:r>
      <w:r w:rsidR="00F74EB5" w:rsidRPr="001622D4">
        <w:rPr>
          <w:sz w:val="22"/>
          <w:szCs w:val="22"/>
        </w:rPr>
        <w:t>Правительства Санкт-Петербурга</w:t>
      </w:r>
      <w:r w:rsidR="00A63474" w:rsidRPr="001622D4">
        <w:rPr>
          <w:sz w:val="22"/>
          <w:szCs w:val="22"/>
        </w:rPr>
        <w:t xml:space="preserve"> </w:t>
      </w:r>
      <w:r w:rsidR="005761A3" w:rsidRPr="001622D4">
        <w:rPr>
          <w:sz w:val="22"/>
          <w:szCs w:val="22"/>
        </w:rPr>
        <w:t>от 29.12.2014 №1283</w:t>
      </w:r>
      <w:r w:rsidR="003E6E8B" w:rsidRPr="001622D4">
        <w:rPr>
          <w:sz w:val="22"/>
          <w:szCs w:val="22"/>
        </w:rPr>
        <w:t xml:space="preserve"> </w:t>
      </w:r>
      <w:r w:rsidR="005761A3" w:rsidRPr="001622D4">
        <w:rPr>
          <w:sz w:val="22"/>
          <w:szCs w:val="22"/>
        </w:rPr>
        <w:t>«Об утверждении порядков предоставления социальных услу</w:t>
      </w:r>
      <w:r w:rsidR="003E6E8B" w:rsidRPr="001622D4">
        <w:rPr>
          <w:sz w:val="22"/>
          <w:szCs w:val="22"/>
        </w:rPr>
        <w:t xml:space="preserve">г поставщиками социальных услуг </w:t>
      </w:r>
      <w:r w:rsidR="005761A3" w:rsidRPr="001622D4">
        <w:rPr>
          <w:sz w:val="22"/>
          <w:szCs w:val="22"/>
        </w:rPr>
        <w:t>в Санкт-Петербурге»</w:t>
      </w:r>
      <w:r w:rsidR="00E67895" w:rsidRPr="001622D4">
        <w:rPr>
          <w:sz w:val="22"/>
          <w:szCs w:val="22"/>
        </w:rPr>
        <w:t>, в целях реализации Федерального закона от 28.12.2013 №442-ФЗ «Об основах социального обслуживания граждан</w:t>
      </w:r>
      <w:r w:rsidRPr="001622D4">
        <w:rPr>
          <w:sz w:val="22"/>
          <w:szCs w:val="22"/>
        </w:rPr>
        <w:t xml:space="preserve"> </w:t>
      </w:r>
      <w:r w:rsidR="00E67895" w:rsidRPr="001622D4">
        <w:rPr>
          <w:sz w:val="22"/>
          <w:szCs w:val="22"/>
        </w:rPr>
        <w:t>в Российской Федерации»</w:t>
      </w:r>
      <w:r w:rsidR="00DD4C7F" w:rsidRPr="001622D4">
        <w:rPr>
          <w:sz w:val="22"/>
          <w:szCs w:val="22"/>
        </w:rPr>
        <w:t>;</w:t>
      </w:r>
    </w:p>
    <w:p w14:paraId="26D0B369" w14:textId="77777777" w:rsidR="00623965" w:rsidRPr="001622D4" w:rsidRDefault="0048146A" w:rsidP="00623965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2.3</w:t>
      </w:r>
      <w:r w:rsidR="0082513E" w:rsidRPr="001622D4">
        <w:rPr>
          <w:sz w:val="22"/>
          <w:szCs w:val="22"/>
        </w:rPr>
        <w:t>.3. С</w:t>
      </w:r>
      <w:r w:rsidR="00DD4C7F" w:rsidRPr="001622D4">
        <w:rPr>
          <w:sz w:val="22"/>
          <w:szCs w:val="22"/>
        </w:rPr>
        <w:t>воевременно информировать Исполнителя об изменении обстоятельств, обуславливающих потребность в предоставлении Услуг;</w:t>
      </w:r>
    </w:p>
    <w:p w14:paraId="2F7F8AED" w14:textId="77777777" w:rsidR="00623965" w:rsidRPr="001622D4" w:rsidRDefault="00623965" w:rsidP="00623965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2.3</w:t>
      </w:r>
      <w:r w:rsidR="00DD4C7F" w:rsidRPr="001622D4">
        <w:rPr>
          <w:sz w:val="22"/>
          <w:szCs w:val="22"/>
        </w:rPr>
        <w:t>.4.</w:t>
      </w:r>
      <w:r w:rsidR="00F10488" w:rsidRPr="001622D4">
        <w:rPr>
          <w:sz w:val="22"/>
          <w:szCs w:val="22"/>
        </w:rPr>
        <w:t xml:space="preserve"> </w:t>
      </w:r>
      <w:r w:rsidR="0082513E" w:rsidRPr="001622D4">
        <w:rPr>
          <w:sz w:val="22"/>
          <w:szCs w:val="22"/>
        </w:rPr>
        <w:t>О</w:t>
      </w:r>
      <w:r w:rsidR="00DD4C7F" w:rsidRPr="001622D4">
        <w:rPr>
          <w:sz w:val="22"/>
          <w:szCs w:val="22"/>
        </w:rPr>
        <w:t>плачивать Услуги в объеме и на условиях, которые предусмотрены настоящим Договором;</w:t>
      </w:r>
    </w:p>
    <w:p w14:paraId="4B018063" w14:textId="77777777" w:rsidR="00623965" w:rsidRPr="001622D4" w:rsidRDefault="00623965" w:rsidP="00623965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2.3</w:t>
      </w:r>
      <w:r w:rsidR="00DD4C7F" w:rsidRPr="001622D4">
        <w:rPr>
          <w:sz w:val="22"/>
          <w:szCs w:val="22"/>
        </w:rPr>
        <w:t>.5.</w:t>
      </w:r>
      <w:r w:rsidR="0082513E" w:rsidRPr="001622D4">
        <w:rPr>
          <w:sz w:val="22"/>
          <w:szCs w:val="22"/>
        </w:rPr>
        <w:t xml:space="preserve"> И</w:t>
      </w:r>
      <w:r w:rsidR="00D571AF" w:rsidRPr="001622D4">
        <w:rPr>
          <w:sz w:val="22"/>
          <w:szCs w:val="22"/>
        </w:rPr>
        <w:t>нформировать в письменной форме Исполнителя об отказе от получения Услуг либо</w:t>
      </w:r>
      <w:r w:rsidR="003E6E8B" w:rsidRPr="001622D4">
        <w:rPr>
          <w:sz w:val="22"/>
          <w:szCs w:val="22"/>
        </w:rPr>
        <w:t xml:space="preserve"> </w:t>
      </w:r>
      <w:r w:rsidR="00D571AF" w:rsidRPr="001622D4">
        <w:rPr>
          <w:sz w:val="22"/>
          <w:szCs w:val="22"/>
        </w:rPr>
        <w:t>о</w:t>
      </w:r>
      <w:r w:rsidR="00552666" w:rsidRPr="001622D4">
        <w:rPr>
          <w:sz w:val="22"/>
          <w:szCs w:val="22"/>
        </w:rPr>
        <w:t> </w:t>
      </w:r>
      <w:r w:rsidR="00D571AF" w:rsidRPr="001622D4">
        <w:rPr>
          <w:sz w:val="22"/>
          <w:szCs w:val="22"/>
        </w:rPr>
        <w:t>возникновении (изменении) обстоятельств, влекущих изменение (расторжение) настоящего Договора</w:t>
      </w:r>
      <w:r w:rsidR="003E6E8B" w:rsidRPr="001622D4">
        <w:rPr>
          <w:sz w:val="22"/>
          <w:szCs w:val="22"/>
        </w:rPr>
        <w:t xml:space="preserve"> </w:t>
      </w:r>
      <w:r w:rsidR="00D571AF" w:rsidRPr="001622D4">
        <w:rPr>
          <w:sz w:val="22"/>
          <w:szCs w:val="22"/>
        </w:rPr>
        <w:t>не</w:t>
      </w:r>
      <w:r w:rsidR="00552666" w:rsidRPr="001622D4">
        <w:rPr>
          <w:sz w:val="22"/>
          <w:szCs w:val="22"/>
        </w:rPr>
        <w:t> </w:t>
      </w:r>
      <w:r w:rsidR="00D571AF" w:rsidRPr="001622D4">
        <w:rPr>
          <w:sz w:val="22"/>
          <w:szCs w:val="22"/>
        </w:rPr>
        <w:t xml:space="preserve">позднее 14 </w:t>
      </w:r>
      <w:r w:rsidR="0082513E" w:rsidRPr="001622D4">
        <w:rPr>
          <w:sz w:val="22"/>
          <w:szCs w:val="22"/>
        </w:rPr>
        <w:t xml:space="preserve">календарных </w:t>
      </w:r>
      <w:r w:rsidR="00D571AF" w:rsidRPr="001622D4">
        <w:rPr>
          <w:sz w:val="22"/>
          <w:szCs w:val="22"/>
        </w:rPr>
        <w:t xml:space="preserve">дней с момента их наступления; </w:t>
      </w:r>
    </w:p>
    <w:p w14:paraId="13A72B16" w14:textId="77777777" w:rsidR="00623965" w:rsidRPr="001622D4" w:rsidRDefault="00623965" w:rsidP="00623965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2.3</w:t>
      </w:r>
      <w:r w:rsidR="00D571AF" w:rsidRPr="001622D4">
        <w:rPr>
          <w:sz w:val="22"/>
          <w:szCs w:val="22"/>
        </w:rPr>
        <w:t xml:space="preserve">.6. </w:t>
      </w:r>
      <w:r w:rsidR="004F28BD" w:rsidRPr="001622D4">
        <w:rPr>
          <w:sz w:val="22"/>
          <w:szCs w:val="22"/>
        </w:rPr>
        <w:t>С</w:t>
      </w:r>
      <w:r w:rsidR="00160C94" w:rsidRPr="001622D4">
        <w:rPr>
          <w:sz w:val="22"/>
          <w:szCs w:val="22"/>
        </w:rPr>
        <w:t xml:space="preserve">облюдать порядок </w:t>
      </w:r>
      <w:r w:rsidR="00077F9B" w:rsidRPr="001622D4">
        <w:rPr>
          <w:sz w:val="22"/>
          <w:szCs w:val="22"/>
        </w:rPr>
        <w:t>получения</w:t>
      </w:r>
      <w:r w:rsidR="00160C94" w:rsidRPr="001622D4">
        <w:rPr>
          <w:sz w:val="22"/>
          <w:szCs w:val="22"/>
        </w:rPr>
        <w:t xml:space="preserve"> </w:t>
      </w:r>
      <w:r w:rsidR="00077F9B" w:rsidRPr="001622D4">
        <w:rPr>
          <w:sz w:val="22"/>
          <w:szCs w:val="22"/>
        </w:rPr>
        <w:t>Услуг</w:t>
      </w:r>
      <w:r w:rsidR="00160C94" w:rsidRPr="001622D4">
        <w:rPr>
          <w:sz w:val="22"/>
          <w:szCs w:val="22"/>
        </w:rPr>
        <w:t xml:space="preserve"> </w:t>
      </w:r>
      <w:r w:rsidR="00077F9B" w:rsidRPr="001622D4">
        <w:rPr>
          <w:sz w:val="22"/>
          <w:szCs w:val="22"/>
        </w:rPr>
        <w:t>в</w:t>
      </w:r>
      <w:r w:rsidR="00160C94" w:rsidRPr="001622D4">
        <w:rPr>
          <w:sz w:val="22"/>
          <w:szCs w:val="22"/>
        </w:rPr>
        <w:t xml:space="preserve"> </w:t>
      </w:r>
      <w:r w:rsidR="00077F9B" w:rsidRPr="001622D4">
        <w:rPr>
          <w:sz w:val="22"/>
          <w:szCs w:val="22"/>
        </w:rPr>
        <w:t xml:space="preserve">стационарной </w:t>
      </w:r>
      <w:r w:rsidR="00160C94" w:rsidRPr="001622D4">
        <w:rPr>
          <w:sz w:val="22"/>
          <w:szCs w:val="22"/>
        </w:rPr>
        <w:t>форме социального обслуживания;</w:t>
      </w:r>
    </w:p>
    <w:p w14:paraId="0F2CABA9" w14:textId="77777777" w:rsidR="00623965" w:rsidRPr="001622D4" w:rsidRDefault="00623965" w:rsidP="00623965">
      <w:pPr>
        <w:ind w:firstLine="709"/>
        <w:jc w:val="both"/>
        <w:rPr>
          <w:b/>
          <w:sz w:val="22"/>
          <w:szCs w:val="22"/>
        </w:rPr>
      </w:pPr>
      <w:r w:rsidRPr="001622D4">
        <w:rPr>
          <w:sz w:val="22"/>
          <w:szCs w:val="22"/>
        </w:rPr>
        <w:t>2.3</w:t>
      </w:r>
      <w:r w:rsidR="00D571AF" w:rsidRPr="001622D4">
        <w:rPr>
          <w:sz w:val="22"/>
          <w:szCs w:val="22"/>
        </w:rPr>
        <w:t xml:space="preserve">.7. </w:t>
      </w:r>
      <w:r w:rsidR="004F28BD" w:rsidRPr="001622D4">
        <w:rPr>
          <w:sz w:val="22"/>
          <w:szCs w:val="22"/>
        </w:rPr>
        <w:t>С</w:t>
      </w:r>
      <w:r w:rsidR="00160C94" w:rsidRPr="001622D4">
        <w:rPr>
          <w:sz w:val="22"/>
          <w:szCs w:val="22"/>
        </w:rPr>
        <w:t xml:space="preserve">ообщать Исполнителю о выявленных нарушениях порядка </w:t>
      </w:r>
      <w:r w:rsidR="00C55CA3" w:rsidRPr="001622D4">
        <w:rPr>
          <w:sz w:val="22"/>
          <w:szCs w:val="22"/>
        </w:rPr>
        <w:t>предоставления социальных услуг</w:t>
      </w:r>
      <w:r w:rsidR="00160C94" w:rsidRPr="001622D4">
        <w:rPr>
          <w:sz w:val="22"/>
          <w:szCs w:val="22"/>
        </w:rPr>
        <w:t>.</w:t>
      </w:r>
    </w:p>
    <w:p w14:paraId="3FC21C81" w14:textId="77777777" w:rsidR="00623965" w:rsidRPr="001622D4" w:rsidRDefault="00623965" w:rsidP="00623965">
      <w:pPr>
        <w:ind w:firstLine="709"/>
        <w:jc w:val="both"/>
        <w:rPr>
          <w:b/>
          <w:sz w:val="22"/>
          <w:szCs w:val="22"/>
        </w:rPr>
      </w:pPr>
      <w:r w:rsidRPr="001622D4">
        <w:rPr>
          <w:sz w:val="22"/>
          <w:szCs w:val="22"/>
        </w:rPr>
        <w:t>2.4</w:t>
      </w:r>
      <w:r w:rsidR="00D571AF" w:rsidRPr="001622D4">
        <w:rPr>
          <w:sz w:val="22"/>
          <w:szCs w:val="22"/>
        </w:rPr>
        <w:t>.</w:t>
      </w:r>
      <w:r w:rsidR="00D571AF" w:rsidRPr="001622D4">
        <w:rPr>
          <w:b/>
          <w:sz w:val="22"/>
          <w:szCs w:val="22"/>
        </w:rPr>
        <w:t xml:space="preserve"> </w:t>
      </w:r>
      <w:r w:rsidR="00160C94" w:rsidRPr="001622D4">
        <w:rPr>
          <w:b/>
          <w:sz w:val="22"/>
          <w:szCs w:val="22"/>
        </w:rPr>
        <w:t>Заказчик</w:t>
      </w:r>
      <w:r w:rsidR="00A118C5" w:rsidRPr="001622D4">
        <w:rPr>
          <w:b/>
          <w:sz w:val="22"/>
          <w:szCs w:val="22"/>
        </w:rPr>
        <w:t xml:space="preserve"> </w:t>
      </w:r>
      <w:r w:rsidR="00F10488" w:rsidRPr="001622D4">
        <w:rPr>
          <w:b/>
          <w:sz w:val="22"/>
          <w:szCs w:val="22"/>
        </w:rPr>
        <w:t>имеет право:</w:t>
      </w:r>
    </w:p>
    <w:p w14:paraId="14CC5DDA" w14:textId="77777777" w:rsidR="00623965" w:rsidRPr="001622D4" w:rsidRDefault="00623965" w:rsidP="00623965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2.4</w:t>
      </w:r>
      <w:r w:rsidR="00D571AF" w:rsidRPr="001622D4">
        <w:rPr>
          <w:sz w:val="22"/>
          <w:szCs w:val="22"/>
        </w:rPr>
        <w:t>.1.</w:t>
      </w:r>
      <w:r w:rsidR="004F28BD" w:rsidRPr="001622D4">
        <w:rPr>
          <w:sz w:val="22"/>
          <w:szCs w:val="22"/>
        </w:rPr>
        <w:t xml:space="preserve"> Н</w:t>
      </w:r>
      <w:r w:rsidR="00822D2B" w:rsidRPr="001622D4">
        <w:rPr>
          <w:sz w:val="22"/>
          <w:szCs w:val="22"/>
        </w:rPr>
        <w:t>а получение бесплатно в доступной форме информации о своих правах</w:t>
      </w:r>
      <w:r w:rsidR="00552666" w:rsidRPr="001622D4">
        <w:rPr>
          <w:sz w:val="22"/>
          <w:szCs w:val="22"/>
        </w:rPr>
        <w:t xml:space="preserve"> </w:t>
      </w:r>
      <w:r w:rsidR="00822D2B" w:rsidRPr="001622D4">
        <w:rPr>
          <w:sz w:val="22"/>
          <w:szCs w:val="22"/>
        </w:rPr>
        <w:t>и обязанностях, видах Услуг, к</w:t>
      </w:r>
      <w:r w:rsidR="00CE44AB" w:rsidRPr="001622D4">
        <w:rPr>
          <w:sz w:val="22"/>
          <w:szCs w:val="22"/>
        </w:rPr>
        <w:t xml:space="preserve">оторые будут оказаны </w:t>
      </w:r>
      <w:r w:rsidR="00D571AF" w:rsidRPr="001622D4">
        <w:rPr>
          <w:sz w:val="22"/>
          <w:szCs w:val="22"/>
        </w:rPr>
        <w:t>Заказчику</w:t>
      </w:r>
      <w:r w:rsidR="00822D2B" w:rsidRPr="001622D4">
        <w:rPr>
          <w:sz w:val="22"/>
          <w:szCs w:val="22"/>
        </w:rPr>
        <w:t>,</w:t>
      </w:r>
      <w:r w:rsidR="00D571AF" w:rsidRPr="001622D4">
        <w:rPr>
          <w:sz w:val="22"/>
          <w:szCs w:val="22"/>
        </w:rPr>
        <w:t xml:space="preserve"> в соответствии с </w:t>
      </w:r>
      <w:r w:rsidR="00E27ACA" w:rsidRPr="001622D4">
        <w:rPr>
          <w:sz w:val="22"/>
          <w:szCs w:val="22"/>
        </w:rPr>
        <w:t>ИППСУ</w:t>
      </w:r>
      <w:r w:rsidR="00FC1460" w:rsidRPr="001622D4">
        <w:rPr>
          <w:sz w:val="22"/>
          <w:szCs w:val="22"/>
        </w:rPr>
        <w:t>,</w:t>
      </w:r>
      <w:r w:rsidR="00822D2B" w:rsidRPr="001622D4">
        <w:rPr>
          <w:sz w:val="22"/>
          <w:szCs w:val="22"/>
        </w:rPr>
        <w:t xml:space="preserve"> </w:t>
      </w:r>
      <w:r w:rsidR="009429B8" w:rsidRPr="001622D4">
        <w:rPr>
          <w:sz w:val="22"/>
          <w:szCs w:val="22"/>
        </w:rPr>
        <w:t xml:space="preserve">сроках, порядке и условиях их предоставления, </w:t>
      </w:r>
      <w:r w:rsidR="00822D2B" w:rsidRPr="001622D4">
        <w:rPr>
          <w:sz w:val="22"/>
          <w:szCs w:val="22"/>
        </w:rPr>
        <w:t>о тарифах на эти услуги, их стоимости</w:t>
      </w:r>
      <w:r w:rsidRPr="001622D4">
        <w:rPr>
          <w:sz w:val="22"/>
          <w:szCs w:val="22"/>
        </w:rPr>
        <w:t xml:space="preserve"> </w:t>
      </w:r>
      <w:r w:rsidR="00822D2B" w:rsidRPr="001622D4">
        <w:rPr>
          <w:sz w:val="22"/>
          <w:szCs w:val="22"/>
        </w:rPr>
        <w:t>для Заказчика;</w:t>
      </w:r>
    </w:p>
    <w:p w14:paraId="7F3937A1" w14:textId="77777777" w:rsidR="00623965" w:rsidRPr="001622D4" w:rsidRDefault="00623965" w:rsidP="00623965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2.4.</w:t>
      </w:r>
      <w:r w:rsidR="007C3277" w:rsidRPr="001622D4">
        <w:rPr>
          <w:sz w:val="22"/>
          <w:szCs w:val="22"/>
        </w:rPr>
        <w:t>2</w:t>
      </w:r>
      <w:r w:rsidR="004F28BD" w:rsidRPr="001622D4">
        <w:rPr>
          <w:sz w:val="22"/>
          <w:szCs w:val="22"/>
        </w:rPr>
        <w:t>. Н</w:t>
      </w:r>
      <w:r w:rsidR="007C3277" w:rsidRPr="001622D4">
        <w:rPr>
          <w:sz w:val="22"/>
          <w:szCs w:val="22"/>
        </w:rPr>
        <w:t>а свободное посещение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14:paraId="5118079C" w14:textId="0B5F3FD8" w:rsidR="00623965" w:rsidRPr="001622D4" w:rsidRDefault="00623965" w:rsidP="00623965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2.4</w:t>
      </w:r>
      <w:r w:rsidR="009429B8" w:rsidRPr="001622D4">
        <w:rPr>
          <w:sz w:val="22"/>
          <w:szCs w:val="22"/>
        </w:rPr>
        <w:t>.</w:t>
      </w:r>
      <w:r w:rsidR="007C3277" w:rsidRPr="001622D4">
        <w:rPr>
          <w:sz w:val="22"/>
          <w:szCs w:val="22"/>
        </w:rPr>
        <w:t>3</w:t>
      </w:r>
      <w:r w:rsidR="009429B8" w:rsidRPr="001622D4">
        <w:rPr>
          <w:sz w:val="22"/>
          <w:szCs w:val="22"/>
        </w:rPr>
        <w:t>.</w:t>
      </w:r>
      <w:r w:rsidR="004F28BD" w:rsidRPr="001622D4">
        <w:rPr>
          <w:sz w:val="22"/>
          <w:szCs w:val="22"/>
        </w:rPr>
        <w:t xml:space="preserve"> </w:t>
      </w:r>
      <w:r w:rsidR="000217EC" w:rsidRPr="001622D4">
        <w:rPr>
          <w:sz w:val="22"/>
          <w:szCs w:val="22"/>
        </w:rPr>
        <w:t>Требовать расторжения</w:t>
      </w:r>
      <w:r w:rsidR="00275DA5" w:rsidRPr="001622D4">
        <w:rPr>
          <w:sz w:val="22"/>
          <w:szCs w:val="22"/>
        </w:rPr>
        <w:t xml:space="preserve"> </w:t>
      </w:r>
      <w:r w:rsidR="00822D2B" w:rsidRPr="001622D4">
        <w:rPr>
          <w:sz w:val="22"/>
          <w:szCs w:val="22"/>
        </w:rPr>
        <w:t>настоящего Договора</w:t>
      </w:r>
      <w:r w:rsidR="00275DA5" w:rsidRPr="001622D4">
        <w:rPr>
          <w:sz w:val="22"/>
          <w:szCs w:val="22"/>
        </w:rPr>
        <w:t xml:space="preserve"> </w:t>
      </w:r>
      <w:r w:rsidR="00822D2B" w:rsidRPr="001622D4">
        <w:rPr>
          <w:sz w:val="22"/>
          <w:szCs w:val="22"/>
        </w:rPr>
        <w:t xml:space="preserve">при нарушении </w:t>
      </w:r>
      <w:r w:rsidR="00A827EF" w:rsidRPr="001622D4">
        <w:rPr>
          <w:sz w:val="22"/>
          <w:szCs w:val="22"/>
        </w:rPr>
        <w:t>И</w:t>
      </w:r>
      <w:r w:rsidR="00F73CB8" w:rsidRPr="001622D4">
        <w:rPr>
          <w:sz w:val="22"/>
          <w:szCs w:val="22"/>
        </w:rPr>
        <w:t xml:space="preserve">сполнителем </w:t>
      </w:r>
      <w:r w:rsidR="009429B8" w:rsidRPr="001622D4">
        <w:rPr>
          <w:sz w:val="22"/>
          <w:szCs w:val="22"/>
        </w:rPr>
        <w:t xml:space="preserve">его </w:t>
      </w:r>
      <w:r w:rsidR="00F73CB8" w:rsidRPr="001622D4">
        <w:rPr>
          <w:sz w:val="22"/>
          <w:szCs w:val="22"/>
        </w:rPr>
        <w:t>условий;</w:t>
      </w:r>
    </w:p>
    <w:p w14:paraId="21E8C9B6" w14:textId="77777777" w:rsidR="00623965" w:rsidRPr="001622D4" w:rsidRDefault="00623965" w:rsidP="00623965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2.4</w:t>
      </w:r>
      <w:r w:rsidR="007C3277" w:rsidRPr="001622D4">
        <w:rPr>
          <w:sz w:val="22"/>
          <w:szCs w:val="22"/>
        </w:rPr>
        <w:t>.4</w:t>
      </w:r>
      <w:r w:rsidR="009429B8" w:rsidRPr="001622D4">
        <w:rPr>
          <w:sz w:val="22"/>
          <w:szCs w:val="22"/>
        </w:rPr>
        <w:t>.</w:t>
      </w:r>
      <w:r w:rsidR="004F28BD" w:rsidRPr="001622D4">
        <w:rPr>
          <w:sz w:val="22"/>
          <w:szCs w:val="22"/>
        </w:rPr>
        <w:t xml:space="preserve"> О</w:t>
      </w:r>
      <w:r w:rsidR="00F73CB8" w:rsidRPr="001622D4">
        <w:rPr>
          <w:sz w:val="22"/>
          <w:szCs w:val="22"/>
        </w:rPr>
        <w:t xml:space="preserve">тказаться от предоставления </w:t>
      </w:r>
      <w:r w:rsidR="00B47BB3" w:rsidRPr="001622D4">
        <w:rPr>
          <w:sz w:val="22"/>
          <w:szCs w:val="22"/>
        </w:rPr>
        <w:t>У</w:t>
      </w:r>
      <w:r w:rsidR="00F73CB8" w:rsidRPr="001622D4">
        <w:rPr>
          <w:sz w:val="22"/>
          <w:szCs w:val="22"/>
        </w:rPr>
        <w:t>слуг;</w:t>
      </w:r>
    </w:p>
    <w:p w14:paraId="5A8D819B" w14:textId="42CB292C" w:rsidR="009429B8" w:rsidRPr="00775DA2" w:rsidRDefault="00623965" w:rsidP="00775DA2">
      <w:pPr>
        <w:ind w:firstLine="709"/>
        <w:jc w:val="both"/>
        <w:rPr>
          <w:b/>
          <w:sz w:val="22"/>
          <w:szCs w:val="22"/>
        </w:rPr>
      </w:pPr>
      <w:r w:rsidRPr="001622D4">
        <w:rPr>
          <w:sz w:val="22"/>
          <w:szCs w:val="22"/>
        </w:rPr>
        <w:t>2.4</w:t>
      </w:r>
      <w:r w:rsidR="004F28BD" w:rsidRPr="001622D4">
        <w:rPr>
          <w:sz w:val="22"/>
          <w:szCs w:val="22"/>
        </w:rPr>
        <w:t>.5. П</w:t>
      </w:r>
      <w:r w:rsidR="008B5DCB" w:rsidRPr="001622D4">
        <w:rPr>
          <w:sz w:val="22"/>
          <w:szCs w:val="22"/>
        </w:rPr>
        <w:t>о письменному заявлению получать дополнительные социальные услуги за плату.</w:t>
      </w:r>
    </w:p>
    <w:p w14:paraId="01B1FA98" w14:textId="77777777" w:rsidR="002B3FF6" w:rsidRPr="001622D4" w:rsidRDefault="002B3FF6" w:rsidP="008740E6">
      <w:pPr>
        <w:jc w:val="both"/>
        <w:rPr>
          <w:sz w:val="22"/>
          <w:szCs w:val="22"/>
        </w:rPr>
      </w:pPr>
    </w:p>
    <w:p w14:paraId="23E7402F" w14:textId="77777777" w:rsidR="00623965" w:rsidRPr="001622D4" w:rsidRDefault="00FB71B1" w:rsidP="00623965">
      <w:pPr>
        <w:jc w:val="center"/>
        <w:rPr>
          <w:b/>
          <w:sz w:val="22"/>
          <w:szCs w:val="22"/>
        </w:rPr>
      </w:pPr>
      <w:r w:rsidRPr="001622D4">
        <w:rPr>
          <w:b/>
          <w:sz w:val="22"/>
          <w:szCs w:val="22"/>
          <w:lang w:val="en-US"/>
        </w:rPr>
        <w:t>III</w:t>
      </w:r>
      <w:r w:rsidR="00822D2B" w:rsidRPr="001622D4">
        <w:rPr>
          <w:b/>
          <w:sz w:val="22"/>
          <w:szCs w:val="22"/>
        </w:rPr>
        <w:t>. Стоимость Услуг, сроки и порядок их оплаты</w:t>
      </w:r>
    </w:p>
    <w:p w14:paraId="79960FEF" w14:textId="77777777" w:rsidR="002F4C73" w:rsidRPr="001622D4" w:rsidRDefault="00623965" w:rsidP="002F4C73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3.1</w:t>
      </w:r>
      <w:r w:rsidR="007619B8" w:rsidRPr="001622D4">
        <w:rPr>
          <w:sz w:val="22"/>
          <w:szCs w:val="22"/>
        </w:rPr>
        <w:t>.</w:t>
      </w:r>
      <w:r w:rsidR="002F4C73" w:rsidRPr="001622D4">
        <w:rPr>
          <w:sz w:val="22"/>
          <w:szCs w:val="22"/>
        </w:rPr>
        <w:t xml:space="preserve"> Стоимость Услуг, предусмотренных настоящим договором определяется в соответствии</w:t>
      </w:r>
      <w:r w:rsidR="003E6E8B" w:rsidRPr="001622D4">
        <w:rPr>
          <w:sz w:val="22"/>
          <w:szCs w:val="22"/>
        </w:rPr>
        <w:t xml:space="preserve"> </w:t>
      </w:r>
      <w:r w:rsidR="002F4C73" w:rsidRPr="001622D4">
        <w:rPr>
          <w:sz w:val="22"/>
          <w:szCs w:val="22"/>
        </w:rPr>
        <w:t>с</w:t>
      </w:r>
      <w:r w:rsidR="00552666" w:rsidRPr="001622D4">
        <w:rPr>
          <w:sz w:val="22"/>
          <w:szCs w:val="22"/>
        </w:rPr>
        <w:t> </w:t>
      </w:r>
      <w:r w:rsidR="002F4C73" w:rsidRPr="001622D4">
        <w:rPr>
          <w:sz w:val="22"/>
          <w:szCs w:val="22"/>
        </w:rPr>
        <w:t>постановлением Правительства Санкт-Петербурга от 30.06.2016 №530 «О размере платы за</w:t>
      </w:r>
      <w:r w:rsidR="00552666" w:rsidRPr="001622D4">
        <w:rPr>
          <w:sz w:val="22"/>
          <w:szCs w:val="22"/>
        </w:rPr>
        <w:t> </w:t>
      </w:r>
      <w:r w:rsidR="002F4C73" w:rsidRPr="001622D4">
        <w:rPr>
          <w:sz w:val="22"/>
          <w:szCs w:val="22"/>
        </w:rPr>
        <w:t>предоставление социальных услуг поставщиками социальных услуг в Санкт-Петербурге и внесении изменений в постановление Правительства Санкт-Петербурга от 29.12.2014 №1283», на основании ИППСУ и тарифов на социальные услуги, предоставляемые поставщиками социальных услуг в Санкт-Петербурге (далее-тарифов), утвержденных Комитетом по социальной политике Санкт-Петербурга, в размере 35%</w:t>
      </w:r>
      <w:r w:rsidR="003E6E8B" w:rsidRPr="001622D4">
        <w:rPr>
          <w:sz w:val="22"/>
          <w:szCs w:val="22"/>
        </w:rPr>
        <w:t xml:space="preserve"> </w:t>
      </w:r>
      <w:r w:rsidR="002F4C73" w:rsidRPr="001622D4">
        <w:rPr>
          <w:sz w:val="22"/>
          <w:szCs w:val="22"/>
        </w:rPr>
        <w:t>от</w:t>
      </w:r>
      <w:r w:rsidR="00552666" w:rsidRPr="001622D4">
        <w:rPr>
          <w:sz w:val="22"/>
          <w:szCs w:val="22"/>
        </w:rPr>
        <w:t> </w:t>
      </w:r>
      <w:r w:rsidR="002F4C73" w:rsidRPr="001622D4">
        <w:rPr>
          <w:sz w:val="22"/>
          <w:szCs w:val="22"/>
        </w:rPr>
        <w:t>тарифов и не может превышать 75% от среднедушевого дохода Заказчика.</w:t>
      </w:r>
    </w:p>
    <w:p w14:paraId="0CEE31E6" w14:textId="77777777" w:rsidR="00EF4316" w:rsidRPr="001622D4" w:rsidRDefault="00EF4316" w:rsidP="00EF4316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lastRenderedPageBreak/>
        <w:t xml:space="preserve">3.2. Расчет среднедушевого дохода Заказчика производится на дату обращения, на дату изменения величины прожиточного минимума и тарифов на социальные услуги. Размер взимаемой с Заказчика платы за социальные услуги пересматривается. </w:t>
      </w:r>
    </w:p>
    <w:p w14:paraId="28FCF197" w14:textId="77777777" w:rsidR="00EF4316" w:rsidRPr="001622D4" w:rsidRDefault="00EF4316" w:rsidP="00EF4316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Исполнитель, при наступлении указанных обстоятельств, уведомляет Заказчика об изменении размера платы и обеспечивает внесение изменений в договор о размере взимаемой платы за предоставление социальных услуг.</w:t>
      </w:r>
    </w:p>
    <w:p w14:paraId="0ACCE7B4" w14:textId="77777777" w:rsidR="00EF4316" w:rsidRPr="001622D4" w:rsidRDefault="00EF4316" w:rsidP="00EF4316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3.3. Оплата социальных услуг осуществляется Заказчиком в форме предоплаты.</w:t>
      </w:r>
    </w:p>
    <w:p w14:paraId="71E1A08E" w14:textId="77777777" w:rsidR="00EF4316" w:rsidRPr="001622D4" w:rsidRDefault="00EF4316" w:rsidP="00EF4316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3.4. Заказчик осуществляет оплату услуг ежемесячно безналичным перечислением денежных средств на лицевой счет Исполнителя, открытый в Комитете финансов Санкт-Петербурга или путем внесения денежных средств через кассу Исполнителя.</w:t>
      </w:r>
    </w:p>
    <w:p w14:paraId="77D96251" w14:textId="77777777" w:rsidR="00EF4316" w:rsidRPr="001622D4" w:rsidRDefault="00EF4316" w:rsidP="00EF4316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3.5. Если оплата произведена за период, в течение которого изменилась стоимость услуг,</w:t>
      </w:r>
      <w:r w:rsidR="00552666" w:rsidRPr="001622D4">
        <w:rPr>
          <w:sz w:val="22"/>
          <w:szCs w:val="22"/>
        </w:rPr>
        <w:t xml:space="preserve"> </w:t>
      </w:r>
      <w:r w:rsidRPr="001622D4">
        <w:rPr>
          <w:sz w:val="22"/>
          <w:szCs w:val="22"/>
        </w:rPr>
        <w:t>то</w:t>
      </w:r>
      <w:r w:rsidR="00552666" w:rsidRPr="001622D4">
        <w:rPr>
          <w:sz w:val="22"/>
          <w:szCs w:val="22"/>
        </w:rPr>
        <w:t> </w:t>
      </w:r>
      <w:r w:rsidRPr="001622D4">
        <w:rPr>
          <w:sz w:val="22"/>
          <w:szCs w:val="22"/>
        </w:rPr>
        <w:t>разница в стоимости должна быть оплачена Заказчиком.</w:t>
      </w:r>
    </w:p>
    <w:p w14:paraId="699DABA5" w14:textId="77777777" w:rsidR="00EF4316" w:rsidRPr="001622D4" w:rsidRDefault="00EF4316" w:rsidP="00EF4316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3.6. В случае неоказания в установленный срок социальной услуги, полностью либо частично оплаченной Заказчиком в соответствии с условиями Договора, оплаченная сумма возвращается Заказчику либо переходит в счет платы за предоставление социальных услуг в следующем месяце.</w:t>
      </w:r>
    </w:p>
    <w:p w14:paraId="60CEBA46" w14:textId="77777777" w:rsidR="002F4C73" w:rsidRPr="001622D4" w:rsidRDefault="002F4C73" w:rsidP="002F4C73">
      <w:pPr>
        <w:ind w:firstLine="709"/>
        <w:jc w:val="both"/>
        <w:rPr>
          <w:sz w:val="22"/>
          <w:szCs w:val="22"/>
        </w:rPr>
      </w:pPr>
    </w:p>
    <w:p w14:paraId="75CCE764" w14:textId="77777777" w:rsidR="00FB71B1" w:rsidRPr="001622D4" w:rsidRDefault="00FB71B1" w:rsidP="00FB71B1">
      <w:pPr>
        <w:jc w:val="center"/>
        <w:rPr>
          <w:b/>
          <w:sz w:val="22"/>
          <w:szCs w:val="22"/>
        </w:rPr>
      </w:pPr>
      <w:r w:rsidRPr="001622D4">
        <w:rPr>
          <w:b/>
          <w:sz w:val="22"/>
          <w:szCs w:val="22"/>
        </w:rPr>
        <w:t>IV. Основания изменения и расторжения Договора</w:t>
      </w:r>
    </w:p>
    <w:p w14:paraId="50D5F0F8" w14:textId="77777777" w:rsidR="002F4C73" w:rsidRPr="001622D4" w:rsidRDefault="002F4C73" w:rsidP="002F4C73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4.</w:t>
      </w:r>
      <w:r w:rsidR="00FB71B1" w:rsidRPr="001622D4">
        <w:rPr>
          <w:sz w:val="22"/>
          <w:szCs w:val="22"/>
        </w:rPr>
        <w:t>1. Условия, на которых заключен настоящий Договор, могут быть изменены</w:t>
      </w:r>
      <w:r w:rsidRPr="001622D4">
        <w:rPr>
          <w:sz w:val="22"/>
          <w:szCs w:val="22"/>
        </w:rPr>
        <w:t xml:space="preserve"> </w:t>
      </w:r>
      <w:r w:rsidR="00FB71B1" w:rsidRPr="001622D4">
        <w:rPr>
          <w:sz w:val="22"/>
          <w:szCs w:val="22"/>
        </w:rPr>
        <w:t>по соглашению Сторон, либо в соответствии с действующим законодательством Российской Федерации.</w:t>
      </w:r>
    </w:p>
    <w:p w14:paraId="3A8A4DDC" w14:textId="77777777" w:rsidR="002F4C73" w:rsidRPr="001622D4" w:rsidRDefault="002F4C73" w:rsidP="002F4C73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4.2</w:t>
      </w:r>
      <w:r w:rsidR="00FB71B1" w:rsidRPr="001622D4">
        <w:rPr>
          <w:sz w:val="22"/>
          <w:szCs w:val="22"/>
        </w:rPr>
        <w:t xml:space="preserve">. Настоящий Договор может быть расторгнут по соглашению сторон. </w:t>
      </w:r>
    </w:p>
    <w:p w14:paraId="66D9BCBF" w14:textId="77777777" w:rsidR="002F4C73" w:rsidRPr="001622D4" w:rsidRDefault="002F4C73" w:rsidP="002F4C73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 xml:space="preserve">4.3. Договор может быть расторгнут в одностороннем порядке </w:t>
      </w:r>
      <w:r w:rsidR="00FB71B1" w:rsidRPr="001622D4">
        <w:rPr>
          <w:sz w:val="22"/>
          <w:szCs w:val="22"/>
        </w:rPr>
        <w:t>по основаниям, предусмотренным действующим законодательством Российской Федерации</w:t>
      </w:r>
      <w:r w:rsidR="00557E40" w:rsidRPr="001622D4">
        <w:rPr>
          <w:sz w:val="22"/>
          <w:szCs w:val="22"/>
        </w:rPr>
        <w:t xml:space="preserve"> (окончание срока</w:t>
      </w:r>
      <w:r w:rsidRPr="001622D4">
        <w:rPr>
          <w:sz w:val="22"/>
          <w:szCs w:val="22"/>
        </w:rPr>
        <w:t xml:space="preserve"> пр</w:t>
      </w:r>
      <w:r w:rsidR="00557E40" w:rsidRPr="001622D4">
        <w:rPr>
          <w:sz w:val="22"/>
          <w:szCs w:val="22"/>
        </w:rPr>
        <w:t xml:space="preserve">едоставления социальных услуг в соответствии </w:t>
      </w:r>
      <w:r w:rsidR="004021A8" w:rsidRPr="001622D4">
        <w:rPr>
          <w:sz w:val="22"/>
          <w:szCs w:val="22"/>
        </w:rPr>
        <w:t>с ИППСУ</w:t>
      </w:r>
      <w:r w:rsidR="00191990" w:rsidRPr="001622D4">
        <w:rPr>
          <w:sz w:val="22"/>
          <w:szCs w:val="22"/>
        </w:rPr>
        <w:t>)</w:t>
      </w:r>
      <w:r w:rsidR="004021A8" w:rsidRPr="001622D4">
        <w:rPr>
          <w:sz w:val="22"/>
          <w:szCs w:val="22"/>
        </w:rPr>
        <w:t>.</w:t>
      </w:r>
    </w:p>
    <w:p w14:paraId="4A2AE4B2" w14:textId="77777777" w:rsidR="002F4C73" w:rsidRPr="001622D4" w:rsidRDefault="002F4C73" w:rsidP="002F4C73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4.4</w:t>
      </w:r>
      <w:r w:rsidR="00FB71B1" w:rsidRPr="001622D4">
        <w:rPr>
          <w:sz w:val="22"/>
          <w:szCs w:val="22"/>
        </w:rPr>
        <w:t>.</w:t>
      </w:r>
      <w:r w:rsidR="00DD301C" w:rsidRPr="001622D4">
        <w:rPr>
          <w:sz w:val="22"/>
          <w:szCs w:val="22"/>
        </w:rPr>
        <w:t xml:space="preserve"> </w:t>
      </w:r>
      <w:r w:rsidR="00FB71B1" w:rsidRPr="001622D4">
        <w:rPr>
          <w:sz w:val="22"/>
          <w:szCs w:val="22"/>
        </w:rPr>
        <w:t xml:space="preserve">При несоблюдении условий настоящего Договора Заказчиком, Исполнитель вправе расторгнуть Договор, а Заказчик обязан произвести оплату за фактически оказанные </w:t>
      </w:r>
      <w:r w:rsidR="00FF6EDD" w:rsidRPr="001622D4">
        <w:rPr>
          <w:sz w:val="22"/>
          <w:szCs w:val="22"/>
        </w:rPr>
        <w:t>У</w:t>
      </w:r>
      <w:r w:rsidR="00FB71B1" w:rsidRPr="001622D4">
        <w:rPr>
          <w:sz w:val="22"/>
          <w:szCs w:val="22"/>
        </w:rPr>
        <w:t>слуги.</w:t>
      </w:r>
    </w:p>
    <w:p w14:paraId="6A945D6C" w14:textId="77777777" w:rsidR="00365DED" w:rsidRPr="001622D4" w:rsidRDefault="002F4C73" w:rsidP="00365DED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4.5</w:t>
      </w:r>
      <w:r w:rsidR="00194B54" w:rsidRPr="001622D4">
        <w:rPr>
          <w:sz w:val="22"/>
          <w:szCs w:val="22"/>
        </w:rPr>
        <w:t xml:space="preserve">. </w:t>
      </w:r>
      <w:r w:rsidR="003604C6" w:rsidRPr="001622D4">
        <w:rPr>
          <w:sz w:val="22"/>
          <w:szCs w:val="22"/>
        </w:rPr>
        <w:t>Настоящий договор считается расторгнутым в случае признания Заказчика недееспособным.</w:t>
      </w:r>
    </w:p>
    <w:p w14:paraId="58D0F37D" w14:textId="77777777" w:rsidR="00FB71B1" w:rsidRPr="001622D4" w:rsidRDefault="00365DED" w:rsidP="00365DED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4.6</w:t>
      </w:r>
      <w:r w:rsidR="00DD301C" w:rsidRPr="001622D4">
        <w:rPr>
          <w:sz w:val="22"/>
          <w:szCs w:val="22"/>
        </w:rPr>
        <w:t xml:space="preserve">. </w:t>
      </w:r>
      <w:r w:rsidR="00FB71B1" w:rsidRPr="001622D4">
        <w:rPr>
          <w:sz w:val="22"/>
          <w:szCs w:val="22"/>
        </w:rPr>
        <w:t>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</w:t>
      </w:r>
      <w:r w:rsidR="002B3FF6" w:rsidRPr="001622D4">
        <w:rPr>
          <w:sz w:val="22"/>
          <w:szCs w:val="22"/>
        </w:rPr>
        <w:t xml:space="preserve"> </w:t>
      </w:r>
      <w:r w:rsidR="00FB71B1" w:rsidRPr="001622D4">
        <w:rPr>
          <w:sz w:val="22"/>
          <w:szCs w:val="22"/>
        </w:rPr>
        <w:t>не установлены настоящим Договором.</w:t>
      </w:r>
    </w:p>
    <w:p w14:paraId="6319FAE5" w14:textId="77777777" w:rsidR="00365DED" w:rsidRPr="001622D4" w:rsidRDefault="00365DED" w:rsidP="00365DED">
      <w:pPr>
        <w:ind w:firstLine="709"/>
        <w:jc w:val="both"/>
        <w:rPr>
          <w:sz w:val="22"/>
          <w:szCs w:val="22"/>
        </w:rPr>
      </w:pPr>
    </w:p>
    <w:p w14:paraId="76BB0006" w14:textId="77777777" w:rsidR="00DD301C" w:rsidRPr="001622D4" w:rsidRDefault="00DD301C" w:rsidP="003604C6">
      <w:pPr>
        <w:jc w:val="center"/>
        <w:rPr>
          <w:b/>
          <w:sz w:val="22"/>
          <w:szCs w:val="22"/>
        </w:rPr>
      </w:pPr>
      <w:r w:rsidRPr="001622D4">
        <w:rPr>
          <w:b/>
          <w:sz w:val="22"/>
          <w:szCs w:val="22"/>
          <w:lang w:val="en-US"/>
        </w:rPr>
        <w:t>V</w:t>
      </w:r>
      <w:r w:rsidR="00160C94" w:rsidRPr="001622D4">
        <w:rPr>
          <w:b/>
          <w:sz w:val="22"/>
          <w:szCs w:val="22"/>
        </w:rPr>
        <w:t>.</w:t>
      </w:r>
      <w:r w:rsidRPr="001622D4">
        <w:rPr>
          <w:b/>
          <w:sz w:val="22"/>
          <w:szCs w:val="22"/>
        </w:rPr>
        <w:t xml:space="preserve"> Ответственность за неисполнение или ненадлежащее </w:t>
      </w:r>
    </w:p>
    <w:p w14:paraId="7EFCE867" w14:textId="77777777" w:rsidR="00365DED" w:rsidRPr="001622D4" w:rsidRDefault="00DD301C" w:rsidP="00365DED">
      <w:pPr>
        <w:jc w:val="center"/>
        <w:rPr>
          <w:b/>
          <w:sz w:val="22"/>
          <w:szCs w:val="22"/>
        </w:rPr>
      </w:pPr>
      <w:r w:rsidRPr="001622D4">
        <w:rPr>
          <w:b/>
          <w:sz w:val="22"/>
          <w:szCs w:val="22"/>
        </w:rPr>
        <w:t>исполнение обязательств по Договору</w:t>
      </w:r>
      <w:r w:rsidR="00160C94" w:rsidRPr="001622D4">
        <w:rPr>
          <w:b/>
          <w:sz w:val="22"/>
          <w:szCs w:val="22"/>
        </w:rPr>
        <w:t xml:space="preserve"> </w:t>
      </w:r>
    </w:p>
    <w:p w14:paraId="476CABEE" w14:textId="77777777" w:rsidR="00365DED" w:rsidRPr="001622D4" w:rsidRDefault="00365DED" w:rsidP="00365DED">
      <w:pPr>
        <w:ind w:firstLine="709"/>
        <w:jc w:val="both"/>
        <w:rPr>
          <w:b/>
          <w:sz w:val="22"/>
          <w:szCs w:val="22"/>
        </w:rPr>
      </w:pPr>
      <w:r w:rsidRPr="001622D4">
        <w:rPr>
          <w:sz w:val="22"/>
          <w:szCs w:val="22"/>
        </w:rPr>
        <w:t>5.1</w:t>
      </w:r>
      <w:r w:rsidR="00DD301C" w:rsidRPr="001622D4">
        <w:rPr>
          <w:sz w:val="22"/>
          <w:szCs w:val="22"/>
        </w:rPr>
        <w:t>.</w:t>
      </w:r>
      <w:r w:rsidR="00160C94" w:rsidRPr="001622D4">
        <w:rPr>
          <w:sz w:val="22"/>
          <w:szCs w:val="22"/>
        </w:rPr>
        <w:t xml:space="preserve"> Стороны несут ответственность </w:t>
      </w:r>
      <w:r w:rsidR="00DD301C" w:rsidRPr="001622D4">
        <w:rPr>
          <w:sz w:val="22"/>
          <w:szCs w:val="22"/>
        </w:rPr>
        <w:t>за неисполнение или ненадлежащее исполнение обязательств</w:t>
      </w:r>
      <w:r w:rsidRPr="001622D4">
        <w:rPr>
          <w:sz w:val="22"/>
          <w:szCs w:val="22"/>
        </w:rPr>
        <w:t xml:space="preserve"> </w:t>
      </w:r>
      <w:r w:rsidR="00DD301C" w:rsidRPr="001622D4">
        <w:rPr>
          <w:sz w:val="22"/>
          <w:szCs w:val="22"/>
        </w:rPr>
        <w:t xml:space="preserve">по настоящему Договору </w:t>
      </w:r>
      <w:r w:rsidR="00160C94" w:rsidRPr="001622D4">
        <w:rPr>
          <w:sz w:val="22"/>
          <w:szCs w:val="22"/>
        </w:rPr>
        <w:t xml:space="preserve">в соответствии с действующим законодательством Российской Федерации. </w:t>
      </w:r>
    </w:p>
    <w:p w14:paraId="2F0CB4AF" w14:textId="77777777" w:rsidR="00365DED" w:rsidRPr="001622D4" w:rsidRDefault="00365DED" w:rsidP="00365DED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5.2</w:t>
      </w:r>
      <w:r w:rsidR="00DD301C" w:rsidRPr="001622D4">
        <w:rPr>
          <w:sz w:val="22"/>
          <w:szCs w:val="22"/>
        </w:rPr>
        <w:t>. В случае отказа Заказчика от оплаты за оказание Услуг в установленном размере, Исполнитель вправе решать вопрос о прекращении предоставления социальных услуг</w:t>
      </w:r>
      <w:r w:rsidR="00372594" w:rsidRPr="001622D4">
        <w:rPr>
          <w:sz w:val="22"/>
          <w:szCs w:val="22"/>
        </w:rPr>
        <w:t xml:space="preserve"> </w:t>
      </w:r>
      <w:r w:rsidR="00DD301C" w:rsidRPr="001622D4">
        <w:rPr>
          <w:sz w:val="22"/>
          <w:szCs w:val="22"/>
        </w:rPr>
        <w:t>в стационарной форме социального обслуживания Заказчику в соответствии с действующим законодательством Российской Федерации, с возмещением Исполнителю понесенных затрат и взысканием с Заказчика задолженности по</w:t>
      </w:r>
      <w:r w:rsidR="00552666" w:rsidRPr="001622D4">
        <w:rPr>
          <w:sz w:val="22"/>
          <w:szCs w:val="22"/>
        </w:rPr>
        <w:t> </w:t>
      </w:r>
      <w:r w:rsidR="00DD301C" w:rsidRPr="001622D4">
        <w:rPr>
          <w:sz w:val="22"/>
          <w:szCs w:val="22"/>
        </w:rPr>
        <w:t>Договору</w:t>
      </w:r>
      <w:r w:rsidR="00934C3E" w:rsidRPr="001622D4">
        <w:rPr>
          <w:sz w:val="22"/>
          <w:szCs w:val="22"/>
        </w:rPr>
        <w:t xml:space="preserve">, </w:t>
      </w:r>
      <w:r w:rsidR="00045DB4" w:rsidRPr="001622D4">
        <w:rPr>
          <w:sz w:val="22"/>
          <w:szCs w:val="22"/>
        </w:rPr>
        <w:t xml:space="preserve"> </w:t>
      </w:r>
      <w:r w:rsidR="00934C3E" w:rsidRPr="001622D4">
        <w:rPr>
          <w:sz w:val="22"/>
          <w:szCs w:val="22"/>
        </w:rPr>
        <w:t>либо приостановить оказание Услуг</w:t>
      </w:r>
      <w:r w:rsidR="00160C94" w:rsidRPr="001622D4">
        <w:rPr>
          <w:sz w:val="22"/>
          <w:szCs w:val="22"/>
        </w:rPr>
        <w:t xml:space="preserve">. </w:t>
      </w:r>
    </w:p>
    <w:p w14:paraId="157C74A5" w14:textId="77777777" w:rsidR="00FE0E70" w:rsidRPr="001622D4" w:rsidRDefault="00365DED" w:rsidP="00365DED">
      <w:pPr>
        <w:ind w:firstLine="709"/>
        <w:jc w:val="both"/>
        <w:rPr>
          <w:b/>
          <w:sz w:val="22"/>
          <w:szCs w:val="22"/>
        </w:rPr>
      </w:pPr>
      <w:r w:rsidRPr="001622D4">
        <w:rPr>
          <w:sz w:val="22"/>
          <w:szCs w:val="22"/>
        </w:rPr>
        <w:t>5.3</w:t>
      </w:r>
      <w:r w:rsidR="00FE0E70" w:rsidRPr="001622D4">
        <w:rPr>
          <w:sz w:val="22"/>
          <w:szCs w:val="22"/>
        </w:rPr>
        <w:t>. Ни одна из Сторон не нес</w:t>
      </w:r>
      <w:r w:rsidR="002B3FF6" w:rsidRPr="001622D4">
        <w:rPr>
          <w:sz w:val="22"/>
          <w:szCs w:val="22"/>
        </w:rPr>
        <w:t>ет</w:t>
      </w:r>
      <w:r w:rsidR="00FE0E70" w:rsidRPr="001622D4">
        <w:rPr>
          <w:sz w:val="22"/>
          <w:szCs w:val="22"/>
        </w:rPr>
        <w:t xml:space="preserve"> ответственности за полное или частичное неисполнение другой стороной своих обязанностей, если неисполнение будет являться следствием обстоятельств непреодолимой силы таких как пожар, наводнение, землетрясение, забастовки и другие стихийные бедствия, война</w:t>
      </w:r>
      <w:r w:rsidR="002B3FF6" w:rsidRPr="001622D4">
        <w:rPr>
          <w:sz w:val="22"/>
          <w:szCs w:val="22"/>
        </w:rPr>
        <w:t xml:space="preserve"> </w:t>
      </w:r>
      <w:r w:rsidR="00FE0E70" w:rsidRPr="001622D4">
        <w:rPr>
          <w:sz w:val="22"/>
          <w:szCs w:val="22"/>
        </w:rPr>
        <w:t>и</w:t>
      </w:r>
      <w:r w:rsidR="00552666" w:rsidRPr="001622D4">
        <w:rPr>
          <w:sz w:val="22"/>
          <w:szCs w:val="22"/>
        </w:rPr>
        <w:t> </w:t>
      </w:r>
      <w:r w:rsidR="00FE0E70" w:rsidRPr="001622D4">
        <w:rPr>
          <w:sz w:val="22"/>
          <w:szCs w:val="22"/>
        </w:rPr>
        <w:t>военные действия или другие обстоятельства, находящиеся вне контроля Сторон, препятствующие выполнению на стоящего Договора, возникшие после заключения Договора, а также</w:t>
      </w:r>
      <w:r w:rsidR="002B3FF6" w:rsidRPr="001622D4">
        <w:rPr>
          <w:sz w:val="22"/>
          <w:szCs w:val="22"/>
        </w:rPr>
        <w:t xml:space="preserve"> </w:t>
      </w:r>
      <w:r w:rsidR="00FE0E70" w:rsidRPr="001622D4">
        <w:rPr>
          <w:sz w:val="22"/>
          <w:szCs w:val="22"/>
        </w:rPr>
        <w:t>по иным основаниям, предусмотренным законом.</w:t>
      </w:r>
    </w:p>
    <w:p w14:paraId="629393F7" w14:textId="77777777" w:rsidR="00FF6EDD" w:rsidRPr="001622D4" w:rsidRDefault="00FF6EDD" w:rsidP="003604C6">
      <w:pPr>
        <w:jc w:val="center"/>
        <w:rPr>
          <w:b/>
          <w:sz w:val="22"/>
          <w:szCs w:val="22"/>
        </w:rPr>
      </w:pPr>
    </w:p>
    <w:p w14:paraId="52A04325" w14:textId="77777777" w:rsidR="00365DED" w:rsidRPr="001622D4" w:rsidRDefault="003D5444" w:rsidP="00365DED">
      <w:pPr>
        <w:jc w:val="center"/>
        <w:rPr>
          <w:b/>
          <w:sz w:val="22"/>
          <w:szCs w:val="22"/>
        </w:rPr>
      </w:pPr>
      <w:r w:rsidRPr="001622D4">
        <w:rPr>
          <w:b/>
          <w:sz w:val="22"/>
          <w:szCs w:val="22"/>
          <w:lang w:val="en-US"/>
        </w:rPr>
        <w:t>VI</w:t>
      </w:r>
      <w:r w:rsidR="00FE0E70" w:rsidRPr="001622D4">
        <w:rPr>
          <w:b/>
          <w:sz w:val="22"/>
          <w:szCs w:val="22"/>
        </w:rPr>
        <w:t xml:space="preserve">. </w:t>
      </w:r>
      <w:r w:rsidR="00857129" w:rsidRPr="001622D4">
        <w:rPr>
          <w:b/>
          <w:sz w:val="22"/>
          <w:szCs w:val="22"/>
        </w:rPr>
        <w:t xml:space="preserve">Срок действия </w:t>
      </w:r>
      <w:r w:rsidRPr="001622D4">
        <w:rPr>
          <w:b/>
          <w:sz w:val="22"/>
          <w:szCs w:val="22"/>
        </w:rPr>
        <w:t>Д</w:t>
      </w:r>
      <w:r w:rsidR="00857129" w:rsidRPr="001622D4">
        <w:rPr>
          <w:b/>
          <w:sz w:val="22"/>
          <w:szCs w:val="22"/>
        </w:rPr>
        <w:t>оговора</w:t>
      </w:r>
      <w:r w:rsidRPr="001622D4">
        <w:rPr>
          <w:b/>
          <w:sz w:val="22"/>
          <w:szCs w:val="22"/>
        </w:rPr>
        <w:t xml:space="preserve"> и другие условия</w:t>
      </w:r>
      <w:r w:rsidR="00525DCE" w:rsidRPr="001622D4">
        <w:rPr>
          <w:b/>
          <w:sz w:val="22"/>
          <w:szCs w:val="22"/>
        </w:rPr>
        <w:t xml:space="preserve">  </w:t>
      </w:r>
    </w:p>
    <w:p w14:paraId="03C49D3D" w14:textId="536F89DA" w:rsidR="00D325B5" w:rsidRPr="00D325B5" w:rsidRDefault="00365DED" w:rsidP="00D325B5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6.1</w:t>
      </w:r>
      <w:r w:rsidR="003D5444" w:rsidRPr="001622D4">
        <w:rPr>
          <w:sz w:val="22"/>
          <w:szCs w:val="22"/>
        </w:rPr>
        <w:t>.</w:t>
      </w:r>
      <w:r w:rsidR="00525DCE" w:rsidRPr="001622D4">
        <w:rPr>
          <w:sz w:val="22"/>
          <w:szCs w:val="22"/>
        </w:rPr>
        <w:t xml:space="preserve"> </w:t>
      </w:r>
      <w:r w:rsidR="003D5444" w:rsidRPr="001622D4">
        <w:rPr>
          <w:sz w:val="22"/>
          <w:szCs w:val="22"/>
        </w:rPr>
        <w:t xml:space="preserve">Настоящий </w:t>
      </w:r>
      <w:r w:rsidR="00D21A3E" w:rsidRPr="001622D4">
        <w:rPr>
          <w:sz w:val="22"/>
          <w:szCs w:val="22"/>
        </w:rPr>
        <w:t>Договор</w:t>
      </w:r>
      <w:r w:rsidR="003D5444" w:rsidRPr="001622D4">
        <w:rPr>
          <w:sz w:val="22"/>
          <w:szCs w:val="22"/>
        </w:rPr>
        <w:t xml:space="preserve"> вступает в силу со дня его подписания Сторонами и </w:t>
      </w:r>
      <w:r w:rsidR="00D21A3E" w:rsidRPr="001622D4">
        <w:rPr>
          <w:sz w:val="22"/>
          <w:szCs w:val="22"/>
        </w:rPr>
        <w:t>действует</w:t>
      </w:r>
      <w:r w:rsidRPr="001622D4">
        <w:rPr>
          <w:sz w:val="22"/>
          <w:szCs w:val="22"/>
        </w:rPr>
        <w:t xml:space="preserve"> </w:t>
      </w:r>
      <w:r w:rsidR="00735E39" w:rsidRPr="001622D4">
        <w:rPr>
          <w:sz w:val="22"/>
          <w:szCs w:val="22"/>
        </w:rPr>
        <w:t xml:space="preserve">в течении </w:t>
      </w:r>
      <w:r w:rsidR="00863E9E" w:rsidRPr="001622D4">
        <w:rPr>
          <w:sz w:val="22"/>
          <w:szCs w:val="22"/>
        </w:rPr>
        <w:t>периода,</w:t>
      </w:r>
      <w:r w:rsidR="003D5444" w:rsidRPr="001622D4">
        <w:rPr>
          <w:sz w:val="22"/>
          <w:szCs w:val="22"/>
        </w:rPr>
        <w:t xml:space="preserve"> </w:t>
      </w:r>
      <w:r w:rsidR="00191990" w:rsidRPr="001622D4">
        <w:rPr>
          <w:sz w:val="22"/>
          <w:szCs w:val="22"/>
        </w:rPr>
        <w:t>указанн</w:t>
      </w:r>
      <w:r w:rsidR="00735E39" w:rsidRPr="001622D4">
        <w:rPr>
          <w:sz w:val="22"/>
          <w:szCs w:val="22"/>
        </w:rPr>
        <w:t>ого</w:t>
      </w:r>
      <w:r w:rsidR="00191990" w:rsidRPr="001622D4">
        <w:rPr>
          <w:sz w:val="22"/>
          <w:szCs w:val="22"/>
        </w:rPr>
        <w:t xml:space="preserve"> в </w:t>
      </w:r>
      <w:r w:rsidR="004021A8" w:rsidRPr="001622D4">
        <w:rPr>
          <w:sz w:val="22"/>
          <w:szCs w:val="22"/>
        </w:rPr>
        <w:t>ИППСУ</w:t>
      </w:r>
      <w:r w:rsidR="00FD2E16">
        <w:rPr>
          <w:sz w:val="22"/>
          <w:szCs w:val="22"/>
        </w:rPr>
        <w:t xml:space="preserve"> </w:t>
      </w:r>
      <w:r w:rsidR="00D325B5" w:rsidRPr="00D325B5">
        <w:rPr>
          <w:sz w:val="22"/>
          <w:szCs w:val="22"/>
        </w:rPr>
        <w:t>№</w:t>
      </w:r>
      <w:r w:rsidR="000217EC">
        <w:rPr>
          <w:sz w:val="22"/>
          <w:szCs w:val="22"/>
        </w:rPr>
        <w:t>_________ от __________ (срок с _________ по _________)</w:t>
      </w:r>
      <w:r w:rsidR="000217EC" w:rsidRPr="001622D4">
        <w:rPr>
          <w:sz w:val="22"/>
          <w:szCs w:val="22"/>
        </w:rPr>
        <w:t>.</w:t>
      </w:r>
    </w:p>
    <w:p w14:paraId="5BFE5195" w14:textId="73E06D0E" w:rsidR="00AE5A46" w:rsidRPr="001622D4" w:rsidRDefault="00365DED" w:rsidP="00365DED">
      <w:pPr>
        <w:ind w:firstLine="709"/>
        <w:jc w:val="both"/>
        <w:rPr>
          <w:b/>
          <w:sz w:val="22"/>
          <w:szCs w:val="22"/>
        </w:rPr>
      </w:pPr>
      <w:r w:rsidRPr="001622D4">
        <w:rPr>
          <w:sz w:val="22"/>
          <w:szCs w:val="22"/>
        </w:rPr>
        <w:t>6.2</w:t>
      </w:r>
      <w:r w:rsidR="00AE5A46" w:rsidRPr="001622D4">
        <w:rPr>
          <w:sz w:val="22"/>
          <w:szCs w:val="22"/>
        </w:rPr>
        <w:t xml:space="preserve">. </w:t>
      </w:r>
      <w:r w:rsidR="00863E9E" w:rsidRPr="001622D4">
        <w:rPr>
          <w:sz w:val="22"/>
          <w:szCs w:val="22"/>
        </w:rPr>
        <w:t xml:space="preserve">Услуги считаются оказанными в полном объеме, надлежащим образом и принятыми Заказчиком, если </w:t>
      </w:r>
      <w:r w:rsidR="005767B8" w:rsidRPr="001622D4">
        <w:rPr>
          <w:sz w:val="22"/>
          <w:szCs w:val="22"/>
        </w:rPr>
        <w:t>в течение</w:t>
      </w:r>
      <w:r w:rsidR="00677E72" w:rsidRPr="001622D4">
        <w:rPr>
          <w:sz w:val="22"/>
          <w:szCs w:val="22"/>
        </w:rPr>
        <w:t xml:space="preserve"> </w:t>
      </w:r>
      <w:r w:rsidR="00DD5CCF" w:rsidRPr="001622D4">
        <w:rPr>
          <w:sz w:val="22"/>
          <w:szCs w:val="22"/>
        </w:rPr>
        <w:t>пяти</w:t>
      </w:r>
      <w:r w:rsidR="00677E72" w:rsidRPr="001622D4">
        <w:rPr>
          <w:sz w:val="22"/>
          <w:szCs w:val="22"/>
        </w:rPr>
        <w:t xml:space="preserve"> рабочих дней, после окончания месяца </w:t>
      </w:r>
      <w:r w:rsidR="00863E9E" w:rsidRPr="001622D4">
        <w:rPr>
          <w:sz w:val="22"/>
          <w:szCs w:val="22"/>
        </w:rPr>
        <w:t>не предъявлены в письменном виде претензии</w:t>
      </w:r>
      <w:r w:rsidR="00677E72" w:rsidRPr="001622D4">
        <w:rPr>
          <w:sz w:val="22"/>
          <w:szCs w:val="22"/>
        </w:rPr>
        <w:t>.</w:t>
      </w:r>
    </w:p>
    <w:p w14:paraId="468CAE99" w14:textId="77777777" w:rsidR="00BA64C9" w:rsidRPr="0016659C" w:rsidRDefault="00BA64C9" w:rsidP="003604C6">
      <w:pPr>
        <w:ind w:left="3780"/>
        <w:jc w:val="both"/>
        <w:rPr>
          <w:b/>
          <w:sz w:val="22"/>
          <w:szCs w:val="22"/>
        </w:rPr>
      </w:pPr>
    </w:p>
    <w:p w14:paraId="1E130BE2" w14:textId="77777777" w:rsidR="00F37696" w:rsidRPr="001622D4" w:rsidRDefault="00934C3E" w:rsidP="003604C6">
      <w:pPr>
        <w:ind w:left="3780"/>
        <w:jc w:val="both"/>
        <w:rPr>
          <w:b/>
          <w:sz w:val="22"/>
          <w:szCs w:val="22"/>
        </w:rPr>
      </w:pPr>
      <w:r w:rsidRPr="001622D4">
        <w:rPr>
          <w:b/>
          <w:sz w:val="22"/>
          <w:szCs w:val="22"/>
          <w:lang w:val="en-US"/>
        </w:rPr>
        <w:t>VII</w:t>
      </w:r>
      <w:r w:rsidR="00F37696" w:rsidRPr="001622D4">
        <w:rPr>
          <w:b/>
          <w:sz w:val="22"/>
          <w:szCs w:val="22"/>
        </w:rPr>
        <w:t xml:space="preserve">. </w:t>
      </w:r>
      <w:r w:rsidR="00E04D07" w:rsidRPr="001622D4">
        <w:rPr>
          <w:b/>
          <w:sz w:val="22"/>
          <w:szCs w:val="22"/>
        </w:rPr>
        <w:t>Иные условия</w:t>
      </w:r>
    </w:p>
    <w:p w14:paraId="5BBBB0F2" w14:textId="77777777" w:rsidR="00365DED" w:rsidRPr="001622D4" w:rsidRDefault="00365DED" w:rsidP="00365DED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7.1</w:t>
      </w:r>
      <w:r w:rsidR="00E04D07" w:rsidRPr="001622D4">
        <w:rPr>
          <w:sz w:val="22"/>
          <w:szCs w:val="22"/>
        </w:rPr>
        <w:t>. Все дополнительные соглашения Сторон, иные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14:paraId="5FD57D7D" w14:textId="79084563" w:rsidR="0016659C" w:rsidRPr="000217EC" w:rsidRDefault="00365DED" w:rsidP="000217EC">
      <w:pPr>
        <w:ind w:firstLine="709"/>
        <w:jc w:val="both"/>
        <w:rPr>
          <w:sz w:val="22"/>
          <w:szCs w:val="22"/>
        </w:rPr>
      </w:pPr>
      <w:r w:rsidRPr="001622D4">
        <w:rPr>
          <w:sz w:val="22"/>
          <w:szCs w:val="22"/>
        </w:rPr>
        <w:t>7.2</w:t>
      </w:r>
      <w:r w:rsidR="00E04D07" w:rsidRPr="001622D4">
        <w:rPr>
          <w:sz w:val="22"/>
          <w:szCs w:val="22"/>
        </w:rPr>
        <w:t xml:space="preserve">. </w:t>
      </w:r>
      <w:r w:rsidR="00F37696" w:rsidRPr="001622D4">
        <w:rPr>
          <w:sz w:val="22"/>
          <w:szCs w:val="22"/>
        </w:rPr>
        <w:t xml:space="preserve">Настоящий </w:t>
      </w:r>
      <w:r w:rsidR="00314C48" w:rsidRPr="001622D4">
        <w:rPr>
          <w:sz w:val="22"/>
          <w:szCs w:val="22"/>
        </w:rPr>
        <w:t>Д</w:t>
      </w:r>
      <w:r w:rsidR="00F37696" w:rsidRPr="001622D4">
        <w:rPr>
          <w:sz w:val="22"/>
          <w:szCs w:val="22"/>
        </w:rPr>
        <w:t xml:space="preserve">оговор составлен в двух </w:t>
      </w:r>
      <w:r w:rsidR="00E04D07" w:rsidRPr="001622D4">
        <w:rPr>
          <w:sz w:val="22"/>
          <w:szCs w:val="22"/>
        </w:rPr>
        <w:t>экземплярах,</w:t>
      </w:r>
      <w:r w:rsidR="00F37696" w:rsidRPr="001622D4">
        <w:rPr>
          <w:sz w:val="22"/>
          <w:szCs w:val="22"/>
        </w:rPr>
        <w:t xml:space="preserve"> </w:t>
      </w:r>
      <w:r w:rsidR="00C91448" w:rsidRPr="001622D4">
        <w:rPr>
          <w:sz w:val="22"/>
          <w:szCs w:val="22"/>
        </w:rPr>
        <w:t>имеющих равную юридическую силу</w:t>
      </w:r>
      <w:r w:rsidR="00F37696" w:rsidRPr="001622D4">
        <w:rPr>
          <w:sz w:val="22"/>
          <w:szCs w:val="22"/>
        </w:rPr>
        <w:t>.</w:t>
      </w:r>
    </w:p>
    <w:p w14:paraId="30A8ADB8" w14:textId="77777777" w:rsidR="000217EC" w:rsidRDefault="000217EC" w:rsidP="003503FA">
      <w:pPr>
        <w:jc w:val="center"/>
        <w:rPr>
          <w:b/>
          <w:sz w:val="22"/>
          <w:szCs w:val="22"/>
          <w:lang w:val="en-US"/>
        </w:rPr>
      </w:pPr>
    </w:p>
    <w:p w14:paraId="2F1505D8" w14:textId="4D5AD4F6" w:rsidR="00C75D85" w:rsidRPr="001622D4" w:rsidRDefault="00934C3E" w:rsidP="003503FA">
      <w:pPr>
        <w:jc w:val="center"/>
        <w:rPr>
          <w:b/>
          <w:sz w:val="22"/>
          <w:szCs w:val="22"/>
        </w:rPr>
      </w:pPr>
      <w:r w:rsidRPr="001622D4">
        <w:rPr>
          <w:b/>
          <w:sz w:val="22"/>
          <w:szCs w:val="22"/>
          <w:lang w:val="en-US"/>
        </w:rPr>
        <w:lastRenderedPageBreak/>
        <w:t>VIII</w:t>
      </w:r>
      <w:r w:rsidR="00C75D85" w:rsidRPr="001622D4">
        <w:rPr>
          <w:b/>
          <w:sz w:val="22"/>
          <w:szCs w:val="22"/>
        </w:rPr>
        <w:t>. Адреса и реквизиты сторон:</w:t>
      </w:r>
    </w:p>
    <w:p w14:paraId="548E0616" w14:textId="77777777" w:rsidR="00C75D85" w:rsidRPr="001622D4" w:rsidRDefault="00C75D85" w:rsidP="00C75D85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3969"/>
      </w:tblGrid>
      <w:tr w:rsidR="001622D4" w:rsidRPr="001622D4" w14:paraId="2B86A608" w14:textId="77777777" w:rsidTr="001622D4">
        <w:tc>
          <w:tcPr>
            <w:tcW w:w="5495" w:type="dxa"/>
          </w:tcPr>
          <w:p w14:paraId="678C52EE" w14:textId="77777777" w:rsidR="003503FA" w:rsidRPr="001622D4" w:rsidRDefault="003503FA" w:rsidP="00194B54">
            <w:pPr>
              <w:autoSpaceDE w:val="0"/>
              <w:autoSpaceDN w:val="0"/>
              <w:adjustRightInd w:val="0"/>
              <w:ind w:right="442"/>
              <w:jc w:val="both"/>
              <w:rPr>
                <w:b/>
                <w:sz w:val="22"/>
                <w:szCs w:val="22"/>
              </w:rPr>
            </w:pPr>
            <w:r w:rsidRPr="001622D4">
              <w:rPr>
                <w:b/>
                <w:sz w:val="22"/>
                <w:szCs w:val="22"/>
              </w:rPr>
              <w:t>Исполнитель</w:t>
            </w:r>
            <w:r w:rsidR="009125E3" w:rsidRPr="001622D4">
              <w:rPr>
                <w:b/>
                <w:sz w:val="22"/>
                <w:szCs w:val="22"/>
              </w:rPr>
              <w:t>:</w:t>
            </w:r>
          </w:p>
          <w:p w14:paraId="0D56659B" w14:textId="77777777" w:rsidR="003503FA" w:rsidRPr="001622D4" w:rsidRDefault="003503FA" w:rsidP="00194B54">
            <w:pPr>
              <w:autoSpaceDE w:val="0"/>
              <w:autoSpaceDN w:val="0"/>
              <w:adjustRightInd w:val="0"/>
              <w:ind w:right="442"/>
              <w:rPr>
                <w:b/>
                <w:sz w:val="22"/>
                <w:szCs w:val="22"/>
              </w:rPr>
            </w:pPr>
            <w:r w:rsidRPr="001622D4">
              <w:rPr>
                <w:b/>
                <w:sz w:val="22"/>
                <w:szCs w:val="22"/>
              </w:rPr>
              <w:t xml:space="preserve">Санкт-Петербургское государственное </w:t>
            </w:r>
            <w:r w:rsidR="00D61C9B" w:rsidRPr="001622D4">
              <w:rPr>
                <w:b/>
                <w:sz w:val="22"/>
                <w:szCs w:val="22"/>
              </w:rPr>
              <w:t>автономное</w:t>
            </w:r>
            <w:r w:rsidRPr="001622D4">
              <w:rPr>
                <w:b/>
                <w:sz w:val="22"/>
                <w:szCs w:val="22"/>
              </w:rPr>
              <w:t xml:space="preserve"> стационарное учреждение социального </w:t>
            </w:r>
            <w:r w:rsidR="00FD2E16" w:rsidRPr="001622D4">
              <w:rPr>
                <w:b/>
                <w:sz w:val="22"/>
                <w:szCs w:val="22"/>
              </w:rPr>
              <w:t>обслуживания</w:t>
            </w:r>
            <w:r w:rsidR="00FD2E16" w:rsidRPr="00CB2900">
              <w:rPr>
                <w:b/>
                <w:sz w:val="22"/>
                <w:szCs w:val="22"/>
              </w:rPr>
              <w:t xml:space="preserve"> </w:t>
            </w:r>
            <w:r w:rsidR="00FD2E16">
              <w:rPr>
                <w:b/>
                <w:sz w:val="22"/>
                <w:szCs w:val="22"/>
              </w:rPr>
              <w:t>населения</w:t>
            </w:r>
            <w:r w:rsidR="00EF4316" w:rsidRPr="001622D4">
              <w:rPr>
                <w:b/>
                <w:sz w:val="22"/>
                <w:szCs w:val="22"/>
              </w:rPr>
              <w:br/>
            </w:r>
            <w:r w:rsidR="00CB2900" w:rsidRPr="001622D4">
              <w:rPr>
                <w:b/>
                <w:sz w:val="22"/>
                <w:szCs w:val="22"/>
              </w:rPr>
              <w:t>«</w:t>
            </w:r>
            <w:r w:rsidR="00CB2900">
              <w:rPr>
                <w:b/>
                <w:sz w:val="22"/>
                <w:szCs w:val="22"/>
              </w:rPr>
              <w:t>Дом</w:t>
            </w:r>
            <w:r w:rsidR="00EF4316" w:rsidRPr="001622D4">
              <w:rPr>
                <w:b/>
                <w:sz w:val="22"/>
                <w:szCs w:val="22"/>
              </w:rPr>
              <w:t xml:space="preserve"> </w:t>
            </w:r>
            <w:r w:rsidR="00CB2900">
              <w:rPr>
                <w:b/>
                <w:sz w:val="22"/>
                <w:szCs w:val="22"/>
              </w:rPr>
              <w:t>социального обслуживания</w:t>
            </w:r>
            <w:r w:rsidR="00EF4316" w:rsidRPr="001622D4">
              <w:rPr>
                <w:b/>
                <w:sz w:val="22"/>
                <w:szCs w:val="22"/>
              </w:rPr>
              <w:t xml:space="preserve"> </w:t>
            </w:r>
            <w:r w:rsidR="00CB2900" w:rsidRPr="001622D4">
              <w:rPr>
                <w:b/>
                <w:sz w:val="22"/>
                <w:szCs w:val="22"/>
              </w:rPr>
              <w:t>«</w:t>
            </w:r>
            <w:r w:rsidR="00EF4316" w:rsidRPr="001622D4">
              <w:rPr>
                <w:b/>
                <w:sz w:val="22"/>
                <w:szCs w:val="22"/>
              </w:rPr>
              <w:t>Серафимовский</w:t>
            </w:r>
            <w:r w:rsidRPr="001622D4">
              <w:rPr>
                <w:b/>
                <w:sz w:val="22"/>
                <w:szCs w:val="22"/>
              </w:rPr>
              <w:t xml:space="preserve">» </w:t>
            </w:r>
          </w:p>
          <w:p w14:paraId="4684A96D" w14:textId="77777777" w:rsidR="0045644C" w:rsidRPr="001622D4" w:rsidRDefault="003503FA" w:rsidP="00194B54">
            <w:pPr>
              <w:autoSpaceDE w:val="0"/>
              <w:autoSpaceDN w:val="0"/>
              <w:adjustRightInd w:val="0"/>
              <w:ind w:right="442"/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>198320,</w:t>
            </w:r>
            <w:r w:rsidR="00C96B47" w:rsidRPr="001622D4">
              <w:rPr>
                <w:sz w:val="22"/>
                <w:szCs w:val="22"/>
              </w:rPr>
              <w:t xml:space="preserve"> </w:t>
            </w:r>
            <w:r w:rsidRPr="001622D4">
              <w:rPr>
                <w:sz w:val="22"/>
                <w:szCs w:val="22"/>
              </w:rPr>
              <w:t xml:space="preserve">Санкт-Петербург, </w:t>
            </w:r>
          </w:p>
          <w:p w14:paraId="6A648453" w14:textId="77777777" w:rsidR="003503FA" w:rsidRPr="001622D4" w:rsidRDefault="0045644C" w:rsidP="00194B54">
            <w:pPr>
              <w:autoSpaceDE w:val="0"/>
              <w:autoSpaceDN w:val="0"/>
              <w:adjustRightInd w:val="0"/>
              <w:ind w:right="442"/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 xml:space="preserve">г. Красное </w:t>
            </w:r>
            <w:r w:rsidR="00C96B47" w:rsidRPr="001622D4">
              <w:rPr>
                <w:sz w:val="22"/>
                <w:szCs w:val="22"/>
              </w:rPr>
              <w:t xml:space="preserve">Село, </w:t>
            </w:r>
            <w:r w:rsidR="003503FA" w:rsidRPr="001622D4">
              <w:rPr>
                <w:sz w:val="22"/>
                <w:szCs w:val="22"/>
              </w:rPr>
              <w:t>ул.</w:t>
            </w:r>
            <w:r w:rsidR="00883A08">
              <w:rPr>
                <w:sz w:val="22"/>
                <w:szCs w:val="22"/>
              </w:rPr>
              <w:t xml:space="preserve"> </w:t>
            </w:r>
            <w:r w:rsidR="003503FA" w:rsidRPr="001622D4">
              <w:rPr>
                <w:sz w:val="22"/>
                <w:szCs w:val="22"/>
              </w:rPr>
              <w:t>Красногородская, д.1</w:t>
            </w:r>
          </w:p>
          <w:p w14:paraId="2D355A2A" w14:textId="77777777" w:rsidR="003503FA" w:rsidRPr="001622D4" w:rsidRDefault="003503FA" w:rsidP="00194B54">
            <w:pPr>
              <w:pStyle w:val="ab"/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>ИНН – 7807022277,</w:t>
            </w:r>
            <w:r w:rsidR="00E04D07" w:rsidRPr="001622D4">
              <w:rPr>
                <w:sz w:val="22"/>
                <w:szCs w:val="22"/>
              </w:rPr>
              <w:t xml:space="preserve"> </w:t>
            </w:r>
            <w:r w:rsidRPr="001622D4">
              <w:rPr>
                <w:sz w:val="22"/>
                <w:szCs w:val="22"/>
              </w:rPr>
              <w:t>КПП 780701001</w:t>
            </w:r>
          </w:p>
          <w:p w14:paraId="72D0DA51" w14:textId="5970384D" w:rsidR="003503FA" w:rsidRPr="001622D4" w:rsidRDefault="003503FA" w:rsidP="00194B54">
            <w:pPr>
              <w:pStyle w:val="ab"/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>тел/</w:t>
            </w:r>
            <w:proofErr w:type="gramStart"/>
            <w:r w:rsidRPr="001622D4">
              <w:rPr>
                <w:sz w:val="22"/>
                <w:szCs w:val="22"/>
              </w:rPr>
              <w:t xml:space="preserve">факс: </w:t>
            </w:r>
            <w:r w:rsidR="00775DA2" w:rsidRPr="001622D4">
              <w:rPr>
                <w:sz w:val="22"/>
                <w:szCs w:val="22"/>
              </w:rPr>
              <w:t xml:space="preserve"> 741</w:t>
            </w:r>
            <w:proofErr w:type="gramEnd"/>
            <w:r w:rsidR="00775DA2" w:rsidRPr="001622D4">
              <w:rPr>
                <w:sz w:val="22"/>
                <w:szCs w:val="22"/>
              </w:rPr>
              <w:t>-</w:t>
            </w:r>
            <w:r w:rsidR="00775DA2">
              <w:rPr>
                <w:sz w:val="22"/>
                <w:szCs w:val="22"/>
              </w:rPr>
              <w:t>80-57</w:t>
            </w:r>
            <w:r w:rsidR="00775DA2">
              <w:rPr>
                <w:sz w:val="22"/>
                <w:szCs w:val="22"/>
              </w:rPr>
              <w:t xml:space="preserve">, </w:t>
            </w:r>
            <w:r w:rsidRPr="001622D4">
              <w:rPr>
                <w:sz w:val="22"/>
                <w:szCs w:val="22"/>
              </w:rPr>
              <w:t>741-88-48</w:t>
            </w:r>
          </w:p>
          <w:p w14:paraId="51544631" w14:textId="641989DF" w:rsidR="003503FA" w:rsidRPr="001622D4" w:rsidRDefault="003503FA" w:rsidP="00194B54">
            <w:pPr>
              <w:pStyle w:val="ab"/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>получатель:</w:t>
            </w:r>
            <w:r w:rsidR="001622D4">
              <w:rPr>
                <w:sz w:val="22"/>
                <w:szCs w:val="22"/>
              </w:rPr>
              <w:br/>
            </w:r>
            <w:r w:rsidRPr="001622D4">
              <w:rPr>
                <w:sz w:val="22"/>
                <w:szCs w:val="22"/>
              </w:rPr>
              <w:t xml:space="preserve">Комитет финансов Санкт-Петербурга </w:t>
            </w:r>
            <w:r w:rsidR="00552666" w:rsidRPr="001622D4">
              <w:rPr>
                <w:sz w:val="22"/>
                <w:szCs w:val="22"/>
              </w:rPr>
              <w:br/>
            </w:r>
            <w:r w:rsidRPr="001622D4">
              <w:rPr>
                <w:sz w:val="22"/>
                <w:szCs w:val="22"/>
              </w:rPr>
              <w:t>(</w:t>
            </w:r>
            <w:r w:rsidR="00552666" w:rsidRPr="001622D4">
              <w:rPr>
                <w:sz w:val="22"/>
                <w:szCs w:val="22"/>
              </w:rPr>
              <w:t>СП</w:t>
            </w:r>
            <w:r w:rsidR="00775DA2">
              <w:rPr>
                <w:sz w:val="22"/>
                <w:szCs w:val="22"/>
              </w:rPr>
              <w:t>б</w:t>
            </w:r>
            <w:r w:rsidR="00552666" w:rsidRPr="001622D4">
              <w:rPr>
                <w:sz w:val="22"/>
                <w:szCs w:val="22"/>
              </w:rPr>
              <w:t xml:space="preserve"> ГАСУСОН «ДСО Серафимовский»</w:t>
            </w:r>
            <w:r w:rsidRPr="001622D4">
              <w:rPr>
                <w:sz w:val="22"/>
                <w:szCs w:val="22"/>
              </w:rPr>
              <w:t xml:space="preserve"> </w:t>
            </w:r>
            <w:r w:rsidR="00552666" w:rsidRPr="001622D4">
              <w:rPr>
                <w:sz w:val="22"/>
                <w:szCs w:val="22"/>
              </w:rPr>
              <w:br/>
            </w:r>
            <w:r w:rsidRPr="001622D4">
              <w:rPr>
                <w:sz w:val="22"/>
                <w:szCs w:val="22"/>
              </w:rPr>
              <w:t>Л/с</w:t>
            </w:r>
            <w:r w:rsidR="00552666" w:rsidRPr="001622D4">
              <w:rPr>
                <w:sz w:val="22"/>
                <w:szCs w:val="22"/>
              </w:rPr>
              <w:t> </w:t>
            </w:r>
            <w:r w:rsidRPr="001622D4">
              <w:rPr>
                <w:sz w:val="22"/>
                <w:szCs w:val="22"/>
              </w:rPr>
              <w:t>0251004)</w:t>
            </w:r>
          </w:p>
          <w:p w14:paraId="2915ADE1" w14:textId="77777777" w:rsidR="003503FA" w:rsidRPr="001622D4" w:rsidRDefault="003503FA" w:rsidP="00194B54">
            <w:pPr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>р/с 40601810200003000000 в</w:t>
            </w:r>
            <w:r w:rsidRPr="001622D4">
              <w:rPr>
                <w:spacing w:val="-1"/>
                <w:sz w:val="22"/>
                <w:szCs w:val="22"/>
              </w:rPr>
              <w:t xml:space="preserve"> Северо-Западное </w:t>
            </w:r>
            <w:r w:rsidR="001622D4">
              <w:rPr>
                <w:spacing w:val="-1"/>
                <w:sz w:val="22"/>
                <w:szCs w:val="22"/>
              </w:rPr>
              <w:br/>
            </w:r>
            <w:r w:rsidRPr="001622D4">
              <w:rPr>
                <w:spacing w:val="-1"/>
                <w:sz w:val="22"/>
                <w:szCs w:val="22"/>
              </w:rPr>
              <w:t>ГУ Банка России п</w:t>
            </w:r>
            <w:r w:rsidRPr="001622D4">
              <w:rPr>
                <w:sz w:val="22"/>
                <w:szCs w:val="22"/>
              </w:rPr>
              <w:t xml:space="preserve">о Санкт-Петербургу </w:t>
            </w:r>
          </w:p>
          <w:p w14:paraId="3FBC4FAE" w14:textId="77777777" w:rsidR="003503FA" w:rsidRPr="001622D4" w:rsidRDefault="003503FA" w:rsidP="00194B54">
            <w:pPr>
              <w:pStyle w:val="ab"/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>БИК 044030001</w:t>
            </w:r>
          </w:p>
          <w:p w14:paraId="36498FDE" w14:textId="77777777" w:rsidR="003503FA" w:rsidRPr="001622D4" w:rsidRDefault="003503FA" w:rsidP="00194B54">
            <w:pPr>
              <w:autoSpaceDE w:val="0"/>
              <w:autoSpaceDN w:val="0"/>
              <w:adjustRightInd w:val="0"/>
              <w:ind w:right="442"/>
              <w:jc w:val="both"/>
              <w:rPr>
                <w:sz w:val="23"/>
                <w:szCs w:val="23"/>
              </w:rPr>
            </w:pPr>
          </w:p>
        </w:tc>
        <w:tc>
          <w:tcPr>
            <w:tcW w:w="3969" w:type="dxa"/>
          </w:tcPr>
          <w:p w14:paraId="3F210054" w14:textId="77777777" w:rsidR="003503FA" w:rsidRPr="001622D4" w:rsidRDefault="003503FA" w:rsidP="00194B5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622D4">
              <w:rPr>
                <w:b/>
                <w:sz w:val="22"/>
                <w:szCs w:val="22"/>
              </w:rPr>
              <w:t>Заказчик</w:t>
            </w:r>
            <w:r w:rsidR="009125E3" w:rsidRPr="001622D4">
              <w:rPr>
                <w:b/>
                <w:sz w:val="22"/>
                <w:szCs w:val="22"/>
              </w:rPr>
              <w:t>:</w:t>
            </w:r>
          </w:p>
          <w:p w14:paraId="701677B2" w14:textId="3CC08E79" w:rsidR="009125E3" w:rsidRPr="001622D4" w:rsidRDefault="008D5F0A" w:rsidP="00194B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>Фамилия</w:t>
            </w:r>
            <w:r w:rsidR="000217EC">
              <w:rPr>
                <w:sz w:val="22"/>
                <w:szCs w:val="22"/>
              </w:rPr>
              <w:t>__________________________</w:t>
            </w:r>
            <w:r w:rsidRPr="001622D4">
              <w:rPr>
                <w:sz w:val="22"/>
                <w:szCs w:val="22"/>
              </w:rPr>
              <w:t xml:space="preserve"> </w:t>
            </w:r>
          </w:p>
          <w:p w14:paraId="28FAD80F" w14:textId="77777777" w:rsidR="009125E3" w:rsidRPr="001622D4" w:rsidRDefault="009125E3" w:rsidP="00194B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A3F7C9C" w14:textId="1AD6817F" w:rsidR="003503FA" w:rsidRPr="001622D4" w:rsidRDefault="008D5F0A" w:rsidP="00194B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>Имя</w:t>
            </w:r>
            <w:r w:rsidR="000217EC">
              <w:rPr>
                <w:sz w:val="22"/>
                <w:szCs w:val="22"/>
              </w:rPr>
              <w:t>______________________________</w:t>
            </w:r>
          </w:p>
          <w:p w14:paraId="309C3940" w14:textId="77777777" w:rsidR="009125E3" w:rsidRPr="001622D4" w:rsidRDefault="009125E3" w:rsidP="00194B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44D1826" w14:textId="1B7006C2" w:rsidR="003503FA" w:rsidRPr="001622D4" w:rsidRDefault="008D5F0A" w:rsidP="00194B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>Отчество</w:t>
            </w:r>
            <w:r w:rsidR="000217EC">
              <w:rPr>
                <w:sz w:val="22"/>
                <w:szCs w:val="22"/>
              </w:rPr>
              <w:t>__________________________</w:t>
            </w:r>
            <w:r w:rsidRPr="001622D4">
              <w:rPr>
                <w:sz w:val="22"/>
                <w:szCs w:val="22"/>
              </w:rPr>
              <w:t xml:space="preserve"> </w:t>
            </w:r>
          </w:p>
          <w:p w14:paraId="4CA46A15" w14:textId="77777777" w:rsidR="009125E3" w:rsidRPr="001622D4" w:rsidRDefault="009125E3" w:rsidP="00194B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A868045" w14:textId="191E7009" w:rsidR="003503FA" w:rsidRPr="001622D4" w:rsidRDefault="009125E3" w:rsidP="00194B54">
            <w:pPr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>Паспорт серия</w:t>
            </w:r>
            <w:r w:rsidR="003E6E8B" w:rsidRPr="001622D4">
              <w:rPr>
                <w:sz w:val="22"/>
                <w:szCs w:val="22"/>
              </w:rPr>
              <w:t xml:space="preserve"> </w:t>
            </w:r>
            <w:r w:rsidR="000217EC">
              <w:rPr>
                <w:sz w:val="22"/>
                <w:szCs w:val="22"/>
              </w:rPr>
              <w:t>__________</w:t>
            </w:r>
            <w:r w:rsidR="004F5B0B" w:rsidRPr="001622D4">
              <w:rPr>
                <w:sz w:val="22"/>
                <w:szCs w:val="22"/>
              </w:rPr>
              <w:t>№</w:t>
            </w:r>
            <w:r w:rsidR="000217EC">
              <w:rPr>
                <w:sz w:val="22"/>
                <w:szCs w:val="22"/>
              </w:rPr>
              <w:t>_________</w:t>
            </w:r>
            <w:r w:rsidR="004F5B0B" w:rsidRPr="001622D4">
              <w:rPr>
                <w:sz w:val="22"/>
                <w:szCs w:val="22"/>
              </w:rPr>
              <w:t xml:space="preserve"> </w:t>
            </w:r>
            <w:r w:rsidR="000217EC">
              <w:rPr>
                <w:sz w:val="22"/>
                <w:szCs w:val="22"/>
                <w:u w:val="single"/>
              </w:rPr>
              <w:t xml:space="preserve"> </w:t>
            </w:r>
          </w:p>
          <w:p w14:paraId="74F3AC55" w14:textId="77777777" w:rsidR="009125E3" w:rsidRPr="001622D4" w:rsidRDefault="009125E3" w:rsidP="00194B54">
            <w:pPr>
              <w:rPr>
                <w:sz w:val="22"/>
                <w:szCs w:val="22"/>
              </w:rPr>
            </w:pPr>
          </w:p>
          <w:p w14:paraId="43272DD8" w14:textId="77777777" w:rsidR="003503FA" w:rsidRPr="001622D4" w:rsidRDefault="003503FA" w:rsidP="00194B54">
            <w:pPr>
              <w:rPr>
                <w:sz w:val="22"/>
                <w:szCs w:val="22"/>
              </w:rPr>
            </w:pPr>
            <w:r w:rsidRPr="001622D4">
              <w:rPr>
                <w:sz w:val="22"/>
                <w:szCs w:val="22"/>
              </w:rPr>
              <w:t xml:space="preserve">Кем </w:t>
            </w:r>
            <w:r w:rsidR="00934C3E" w:rsidRPr="001622D4">
              <w:rPr>
                <w:sz w:val="22"/>
                <w:szCs w:val="22"/>
              </w:rPr>
              <w:t xml:space="preserve">и когда </w:t>
            </w:r>
            <w:r w:rsidRPr="001622D4">
              <w:rPr>
                <w:sz w:val="22"/>
                <w:szCs w:val="22"/>
              </w:rPr>
              <w:t>выдан пас</w:t>
            </w:r>
            <w:r w:rsidR="004F5B0B" w:rsidRPr="001622D4">
              <w:rPr>
                <w:sz w:val="22"/>
                <w:szCs w:val="22"/>
              </w:rPr>
              <w:t>порт</w:t>
            </w:r>
          </w:p>
          <w:p w14:paraId="51167FC6" w14:textId="3C8852AF" w:rsidR="004F5B0B" w:rsidRPr="001622D4" w:rsidRDefault="000217EC" w:rsidP="00194B5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______________________________________________________________________________________________________</w:t>
            </w:r>
          </w:p>
          <w:p w14:paraId="6730B3A2" w14:textId="1E0684F1" w:rsidR="003503FA" w:rsidRPr="000217EC" w:rsidRDefault="00A61C73" w:rsidP="00194B54">
            <w:pPr>
              <w:rPr>
                <w:sz w:val="22"/>
                <w:szCs w:val="22"/>
              </w:rPr>
            </w:pPr>
            <w:r w:rsidRPr="000217EC">
              <w:rPr>
                <w:sz w:val="22"/>
                <w:szCs w:val="22"/>
              </w:rPr>
              <w:t xml:space="preserve">Дата выдачи: </w:t>
            </w:r>
          </w:p>
          <w:p w14:paraId="52682C7C" w14:textId="77777777" w:rsidR="009125E3" w:rsidRPr="001622D4" w:rsidRDefault="009125E3" w:rsidP="00194B54">
            <w:pPr>
              <w:rPr>
                <w:sz w:val="22"/>
                <w:szCs w:val="22"/>
              </w:rPr>
            </w:pPr>
          </w:p>
          <w:p w14:paraId="2C891537" w14:textId="6FB725F1" w:rsidR="002F5708" w:rsidRDefault="002F5708" w:rsidP="00063547">
            <w:pPr>
              <w:jc w:val="both"/>
              <w:rPr>
                <w:sz w:val="22"/>
                <w:szCs w:val="22"/>
              </w:rPr>
            </w:pPr>
            <w:r w:rsidRPr="002F57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r w:rsidRPr="002F5708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 xml:space="preserve"> регистрации</w:t>
            </w:r>
            <w:r w:rsidRPr="002F5708">
              <w:rPr>
                <w:sz w:val="22"/>
                <w:szCs w:val="22"/>
              </w:rPr>
              <w:t xml:space="preserve">: </w:t>
            </w:r>
          </w:p>
          <w:p w14:paraId="5E2AD051" w14:textId="1CCF19C1" w:rsidR="003503FA" w:rsidRPr="001622D4" w:rsidRDefault="000217EC" w:rsidP="000635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____________________________________________________________________</w:t>
            </w:r>
          </w:p>
        </w:tc>
      </w:tr>
    </w:tbl>
    <w:p w14:paraId="679C4098" w14:textId="77777777" w:rsidR="00FF6EDD" w:rsidRPr="001622D4" w:rsidRDefault="00FF6EDD" w:rsidP="003503FA">
      <w:pPr>
        <w:rPr>
          <w:sz w:val="26"/>
          <w:szCs w:val="26"/>
        </w:rPr>
      </w:pPr>
    </w:p>
    <w:p w14:paraId="7066F031" w14:textId="77777777" w:rsidR="00AD3C47" w:rsidRPr="001622D4" w:rsidRDefault="00AD3C47" w:rsidP="003503FA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21"/>
        <w:gridCol w:w="274"/>
        <w:gridCol w:w="1652"/>
        <w:gridCol w:w="1948"/>
        <w:gridCol w:w="2268"/>
        <w:gridCol w:w="283"/>
        <w:gridCol w:w="1701"/>
      </w:tblGrid>
      <w:tr w:rsidR="00DF5E83" w:rsidRPr="00ED7FDF" w14:paraId="35274A05" w14:textId="77777777" w:rsidTr="00ED7FDF">
        <w:trPr>
          <w:trHeight w:val="402"/>
        </w:trPr>
        <w:tc>
          <w:tcPr>
            <w:tcW w:w="1621" w:type="dxa"/>
            <w:tcBorders>
              <w:bottom w:val="single" w:sz="4" w:space="0" w:color="auto"/>
            </w:tcBorders>
            <w:vAlign w:val="bottom"/>
          </w:tcPr>
          <w:p w14:paraId="381973FF" w14:textId="77777777" w:rsidR="00AD3C47" w:rsidRPr="00ED7FDF" w:rsidRDefault="00AD3C47" w:rsidP="00DF5E83">
            <w:pPr>
              <w:rPr>
                <w:sz w:val="26"/>
                <w:szCs w:val="26"/>
              </w:rPr>
            </w:pPr>
            <w:r w:rsidRPr="00ED7FDF">
              <w:rPr>
                <w:sz w:val="22"/>
                <w:szCs w:val="22"/>
              </w:rPr>
              <w:t>Чистяков Е.В.</w:t>
            </w:r>
          </w:p>
        </w:tc>
        <w:tc>
          <w:tcPr>
            <w:tcW w:w="274" w:type="dxa"/>
            <w:vAlign w:val="center"/>
          </w:tcPr>
          <w:p w14:paraId="4383E291" w14:textId="77777777" w:rsidR="00AD3C47" w:rsidRPr="00ED7FDF" w:rsidRDefault="00AD3C47" w:rsidP="00AD3C47">
            <w:pPr>
              <w:rPr>
                <w:sz w:val="26"/>
                <w:szCs w:val="26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  <w:vAlign w:val="center"/>
          </w:tcPr>
          <w:p w14:paraId="3597A1DA" w14:textId="77777777" w:rsidR="00AD3C47" w:rsidRPr="00ED7FDF" w:rsidRDefault="00AD3C47" w:rsidP="00AD3C47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  <w:vAlign w:val="center"/>
          </w:tcPr>
          <w:p w14:paraId="1529057C" w14:textId="77777777" w:rsidR="00AD3C47" w:rsidRPr="00ED7FDF" w:rsidRDefault="00AD3C47" w:rsidP="00AD3C4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1C41EFE" w14:textId="501BBE7B" w:rsidR="00AD3C47" w:rsidRPr="0016659C" w:rsidRDefault="00AD3C47" w:rsidP="00DF5E83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BE5D1E9" w14:textId="77777777" w:rsidR="00AD3C47" w:rsidRPr="00ED7FDF" w:rsidRDefault="00AD3C47" w:rsidP="00AD3C47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AB2B71A" w14:textId="77777777" w:rsidR="00AD3C47" w:rsidRPr="00ED7FDF" w:rsidRDefault="00AD3C47" w:rsidP="00AD3C47">
            <w:pPr>
              <w:rPr>
                <w:sz w:val="26"/>
                <w:szCs w:val="26"/>
              </w:rPr>
            </w:pPr>
          </w:p>
        </w:tc>
      </w:tr>
      <w:tr w:rsidR="00DF5E83" w:rsidRPr="00ED7FDF" w14:paraId="568932E0" w14:textId="77777777" w:rsidTr="00ED7FDF">
        <w:trPr>
          <w:trHeight w:val="402"/>
        </w:trPr>
        <w:tc>
          <w:tcPr>
            <w:tcW w:w="1621" w:type="dxa"/>
            <w:tcBorders>
              <w:top w:val="single" w:sz="4" w:space="0" w:color="auto"/>
            </w:tcBorders>
          </w:tcPr>
          <w:p w14:paraId="3F4F791C" w14:textId="77777777" w:rsidR="00AD3C47" w:rsidRPr="00ED7FDF" w:rsidRDefault="00AD3C47" w:rsidP="00ED7FDF">
            <w:pPr>
              <w:jc w:val="center"/>
              <w:rPr>
                <w:sz w:val="26"/>
                <w:szCs w:val="26"/>
                <w:lang w:val="en-US"/>
              </w:rPr>
            </w:pPr>
            <w:r w:rsidRPr="00ED7FDF">
              <w:rPr>
                <w:sz w:val="23"/>
                <w:szCs w:val="23"/>
                <w:vertAlign w:val="superscript"/>
              </w:rPr>
              <w:t>(Фамилия, инициалы)</w:t>
            </w:r>
          </w:p>
        </w:tc>
        <w:tc>
          <w:tcPr>
            <w:tcW w:w="274" w:type="dxa"/>
            <w:vAlign w:val="center"/>
          </w:tcPr>
          <w:p w14:paraId="66E5F219" w14:textId="77777777" w:rsidR="00AD3C47" w:rsidRPr="00ED7FDF" w:rsidRDefault="00AD3C47" w:rsidP="00AD3C47">
            <w:pPr>
              <w:rPr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1E859B80" w14:textId="77777777" w:rsidR="00AD3C47" w:rsidRPr="00ED7FDF" w:rsidRDefault="00AD3C47" w:rsidP="00ED7FDF">
            <w:pPr>
              <w:jc w:val="center"/>
              <w:rPr>
                <w:sz w:val="26"/>
                <w:szCs w:val="26"/>
              </w:rPr>
            </w:pPr>
            <w:r w:rsidRPr="00ED7FDF">
              <w:rPr>
                <w:sz w:val="23"/>
                <w:szCs w:val="23"/>
                <w:vertAlign w:val="superscript"/>
              </w:rPr>
              <w:t>(личная подпись)</w:t>
            </w:r>
          </w:p>
        </w:tc>
        <w:tc>
          <w:tcPr>
            <w:tcW w:w="1948" w:type="dxa"/>
            <w:vAlign w:val="center"/>
          </w:tcPr>
          <w:p w14:paraId="06AB3EFE" w14:textId="77777777" w:rsidR="00AD3C47" w:rsidRPr="00ED7FDF" w:rsidRDefault="00AD3C47" w:rsidP="00AD3C4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9C404E" w14:textId="77777777" w:rsidR="00AD3C47" w:rsidRPr="00ED7FDF" w:rsidRDefault="00AD3C47" w:rsidP="00ED7FDF">
            <w:pPr>
              <w:jc w:val="center"/>
              <w:rPr>
                <w:sz w:val="26"/>
                <w:szCs w:val="26"/>
              </w:rPr>
            </w:pPr>
            <w:r w:rsidRPr="00ED7FDF">
              <w:rPr>
                <w:sz w:val="23"/>
                <w:szCs w:val="23"/>
                <w:vertAlign w:val="superscript"/>
              </w:rPr>
              <w:t>(Фамилия, инициалы)</w:t>
            </w:r>
          </w:p>
        </w:tc>
        <w:tc>
          <w:tcPr>
            <w:tcW w:w="283" w:type="dxa"/>
            <w:vAlign w:val="center"/>
          </w:tcPr>
          <w:p w14:paraId="6F5BECB7" w14:textId="77777777" w:rsidR="00AD3C47" w:rsidRPr="00ED7FDF" w:rsidRDefault="00AD3C47" w:rsidP="00AD3C47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4951667" w14:textId="77777777" w:rsidR="00AD3C47" w:rsidRPr="00ED7FDF" w:rsidRDefault="00AD3C47" w:rsidP="00ED7FDF">
            <w:pPr>
              <w:jc w:val="center"/>
              <w:rPr>
                <w:sz w:val="26"/>
                <w:szCs w:val="26"/>
              </w:rPr>
            </w:pPr>
            <w:r w:rsidRPr="00ED7FDF">
              <w:rPr>
                <w:sz w:val="23"/>
                <w:szCs w:val="23"/>
                <w:vertAlign w:val="superscript"/>
              </w:rPr>
              <w:t>(личная подпись)</w:t>
            </w:r>
          </w:p>
        </w:tc>
      </w:tr>
    </w:tbl>
    <w:p w14:paraId="6871A3D3" w14:textId="77777777" w:rsidR="00AD3C47" w:rsidRPr="001622D4" w:rsidRDefault="00AD3C47" w:rsidP="003503FA">
      <w:pPr>
        <w:rPr>
          <w:sz w:val="26"/>
          <w:szCs w:val="26"/>
          <w:lang w:val="en-US"/>
        </w:rPr>
      </w:pPr>
    </w:p>
    <w:p w14:paraId="6AA6B76E" w14:textId="77777777" w:rsidR="002B3FF6" w:rsidRPr="001622D4" w:rsidRDefault="002B3FF6" w:rsidP="003503FA">
      <w:pPr>
        <w:rPr>
          <w:sz w:val="26"/>
          <w:szCs w:val="26"/>
        </w:rPr>
      </w:pPr>
    </w:p>
    <w:p w14:paraId="18D7F8BD" w14:textId="77777777" w:rsidR="002B3FF6" w:rsidRPr="001622D4" w:rsidRDefault="00AD3C47" w:rsidP="003503FA">
      <w:pPr>
        <w:rPr>
          <w:sz w:val="26"/>
          <w:szCs w:val="26"/>
        </w:rPr>
      </w:pPr>
      <w:r w:rsidRPr="001622D4">
        <w:rPr>
          <w:sz w:val="26"/>
          <w:szCs w:val="26"/>
        </w:rPr>
        <w:t>М.П.</w:t>
      </w:r>
    </w:p>
    <w:p w14:paraId="306E3537" w14:textId="77777777" w:rsidR="002B3FF6" w:rsidRPr="001622D4" w:rsidRDefault="002B3FF6" w:rsidP="003503FA">
      <w:pPr>
        <w:rPr>
          <w:sz w:val="26"/>
          <w:szCs w:val="26"/>
        </w:rPr>
      </w:pPr>
    </w:p>
    <w:p w14:paraId="0EFC4E8F" w14:textId="77777777" w:rsidR="002B3FF6" w:rsidRPr="001622D4" w:rsidRDefault="002B3FF6" w:rsidP="003503FA">
      <w:pPr>
        <w:rPr>
          <w:sz w:val="26"/>
          <w:szCs w:val="26"/>
        </w:rPr>
      </w:pPr>
    </w:p>
    <w:p w14:paraId="005E73AF" w14:textId="77777777" w:rsidR="002B3FF6" w:rsidRPr="001622D4" w:rsidRDefault="002B3FF6" w:rsidP="003503FA">
      <w:pPr>
        <w:rPr>
          <w:sz w:val="26"/>
          <w:szCs w:val="26"/>
        </w:rPr>
      </w:pPr>
    </w:p>
    <w:p w14:paraId="4288A8BC" w14:textId="77777777" w:rsidR="002B3FF6" w:rsidRPr="001622D4" w:rsidRDefault="002B3FF6" w:rsidP="003503FA">
      <w:pPr>
        <w:rPr>
          <w:sz w:val="26"/>
          <w:szCs w:val="26"/>
        </w:rPr>
      </w:pPr>
    </w:p>
    <w:p w14:paraId="0FBE1BED" w14:textId="77777777" w:rsidR="002B3FF6" w:rsidRPr="001622D4" w:rsidRDefault="002B3FF6" w:rsidP="003503FA">
      <w:pPr>
        <w:rPr>
          <w:sz w:val="26"/>
          <w:szCs w:val="26"/>
        </w:rPr>
      </w:pPr>
    </w:p>
    <w:p w14:paraId="0B421CFB" w14:textId="77777777" w:rsidR="002B3FF6" w:rsidRPr="001622D4" w:rsidRDefault="002B3FF6" w:rsidP="003503FA">
      <w:pPr>
        <w:rPr>
          <w:sz w:val="26"/>
          <w:szCs w:val="26"/>
        </w:rPr>
      </w:pPr>
    </w:p>
    <w:p w14:paraId="4C476EC7" w14:textId="6B7194F1" w:rsidR="000217EC" w:rsidRDefault="000217EC" w:rsidP="003503FA">
      <w:pPr>
        <w:rPr>
          <w:sz w:val="26"/>
          <w:szCs w:val="26"/>
        </w:rPr>
      </w:pPr>
    </w:p>
    <w:p w14:paraId="7F6BDAC8" w14:textId="67B526F6" w:rsidR="000217EC" w:rsidRDefault="000217EC" w:rsidP="003503FA">
      <w:pPr>
        <w:rPr>
          <w:sz w:val="26"/>
          <w:szCs w:val="26"/>
        </w:rPr>
      </w:pPr>
    </w:p>
    <w:p w14:paraId="2BA49265" w14:textId="6390FD2A" w:rsidR="000217EC" w:rsidRDefault="000217EC" w:rsidP="003503FA">
      <w:pPr>
        <w:rPr>
          <w:sz w:val="26"/>
          <w:szCs w:val="26"/>
        </w:rPr>
      </w:pPr>
    </w:p>
    <w:p w14:paraId="3AF172E9" w14:textId="77777777" w:rsidR="000217EC" w:rsidRPr="001622D4" w:rsidRDefault="000217EC" w:rsidP="003503FA">
      <w:pPr>
        <w:rPr>
          <w:sz w:val="26"/>
          <w:szCs w:val="26"/>
        </w:rPr>
      </w:pPr>
    </w:p>
    <w:p w14:paraId="4CE4E11A" w14:textId="77777777" w:rsidR="002B3FF6" w:rsidRPr="00242B4B" w:rsidRDefault="002B3FF6" w:rsidP="003503FA">
      <w:pPr>
        <w:rPr>
          <w:sz w:val="26"/>
          <w:szCs w:val="26"/>
        </w:rPr>
      </w:pPr>
    </w:p>
    <w:p w14:paraId="039C740C" w14:textId="77777777" w:rsidR="002B3FF6" w:rsidRPr="001622D4" w:rsidRDefault="002B3FF6" w:rsidP="003503FA">
      <w:pPr>
        <w:rPr>
          <w:sz w:val="26"/>
          <w:szCs w:val="26"/>
        </w:rPr>
      </w:pPr>
    </w:p>
    <w:p w14:paraId="241C9C6B" w14:textId="77777777" w:rsidR="002B3FF6" w:rsidRPr="001622D4" w:rsidRDefault="002B3FF6" w:rsidP="003503FA">
      <w:pPr>
        <w:rPr>
          <w:sz w:val="26"/>
          <w:szCs w:val="26"/>
        </w:rPr>
      </w:pPr>
    </w:p>
    <w:p w14:paraId="78A98737" w14:textId="197D16FD" w:rsidR="009125E3" w:rsidRPr="00883A08" w:rsidRDefault="009125E3" w:rsidP="003503FA">
      <w:pPr>
        <w:rPr>
          <w:sz w:val="22"/>
          <w:szCs w:val="22"/>
        </w:rPr>
      </w:pPr>
      <w:r w:rsidRPr="001622D4">
        <w:rPr>
          <w:sz w:val="22"/>
          <w:szCs w:val="22"/>
        </w:rPr>
        <w:t>2-й экземпляр договора получен</w:t>
      </w:r>
      <w:r w:rsidRPr="001622D4">
        <w:rPr>
          <w:sz w:val="26"/>
          <w:szCs w:val="26"/>
        </w:rPr>
        <w:t xml:space="preserve"> </w:t>
      </w:r>
      <w:r w:rsidRPr="00883A08">
        <w:rPr>
          <w:sz w:val="22"/>
          <w:szCs w:val="22"/>
        </w:rPr>
        <w:t>_____________</w:t>
      </w:r>
      <w:r w:rsidR="000F21C3" w:rsidRPr="00883A08">
        <w:rPr>
          <w:sz w:val="22"/>
          <w:szCs w:val="22"/>
        </w:rPr>
        <w:t xml:space="preserve">_/ </w:t>
      </w:r>
      <w:r w:rsidR="00775DA2">
        <w:rPr>
          <w:sz w:val="22"/>
          <w:szCs w:val="22"/>
        </w:rPr>
        <w:t>_________________</w:t>
      </w:r>
    </w:p>
    <w:p w14:paraId="1AB53AB9" w14:textId="77777777" w:rsidR="009125E3" w:rsidRPr="001622D4" w:rsidRDefault="009125E3" w:rsidP="009125E3">
      <w:pPr>
        <w:ind w:firstLine="708"/>
        <w:rPr>
          <w:sz w:val="16"/>
          <w:szCs w:val="16"/>
        </w:rPr>
      </w:pPr>
      <w:r w:rsidRPr="001622D4">
        <w:rPr>
          <w:sz w:val="16"/>
          <w:szCs w:val="16"/>
        </w:rPr>
        <w:t xml:space="preserve">                                                                        (</w:t>
      </w:r>
      <w:proofErr w:type="gramStart"/>
      <w:r w:rsidRPr="001622D4">
        <w:rPr>
          <w:sz w:val="16"/>
          <w:szCs w:val="16"/>
        </w:rPr>
        <w:t xml:space="preserve">подпись)   </w:t>
      </w:r>
      <w:proofErr w:type="gramEnd"/>
      <w:r w:rsidRPr="001622D4">
        <w:rPr>
          <w:sz w:val="16"/>
          <w:szCs w:val="16"/>
        </w:rPr>
        <w:t xml:space="preserve">         ( Ф</w:t>
      </w:r>
      <w:r w:rsidR="00914D84" w:rsidRPr="001622D4">
        <w:rPr>
          <w:sz w:val="16"/>
          <w:szCs w:val="16"/>
        </w:rPr>
        <w:t>амилия, инициалы</w:t>
      </w:r>
      <w:r w:rsidRPr="001622D4">
        <w:rPr>
          <w:sz w:val="16"/>
          <w:szCs w:val="16"/>
        </w:rPr>
        <w:t>, дата)</w:t>
      </w:r>
    </w:p>
    <w:p w14:paraId="359A9ADB" w14:textId="77777777" w:rsidR="009125E3" w:rsidRPr="001622D4" w:rsidRDefault="009125E3" w:rsidP="009125E3">
      <w:pPr>
        <w:ind w:firstLine="708"/>
        <w:rPr>
          <w:sz w:val="16"/>
          <w:szCs w:val="16"/>
        </w:rPr>
      </w:pPr>
    </w:p>
    <w:p w14:paraId="0733A0A0" w14:textId="77777777" w:rsidR="009125E3" w:rsidRPr="001622D4" w:rsidRDefault="009125E3" w:rsidP="003503FA">
      <w:pPr>
        <w:rPr>
          <w:sz w:val="26"/>
          <w:szCs w:val="26"/>
        </w:rPr>
      </w:pPr>
    </w:p>
    <w:p w14:paraId="62A5BE2A" w14:textId="77777777" w:rsidR="00FF4762" w:rsidRPr="00FF4762" w:rsidRDefault="00934C3E" w:rsidP="00FF4762">
      <w:pPr>
        <w:rPr>
          <w:sz w:val="22"/>
          <w:szCs w:val="22"/>
          <w:u w:val="single"/>
        </w:rPr>
      </w:pPr>
      <w:r w:rsidRPr="00FF4762">
        <w:rPr>
          <w:sz w:val="22"/>
          <w:szCs w:val="22"/>
          <w:lang w:val="en-US"/>
        </w:rPr>
        <w:t>C</w:t>
      </w:r>
      <w:r w:rsidRPr="00FF4762">
        <w:rPr>
          <w:sz w:val="22"/>
          <w:szCs w:val="22"/>
        </w:rPr>
        <w:t xml:space="preserve"> правилами проживания, содержания жилых помещений ознакомлен (а):</w:t>
      </w:r>
    </w:p>
    <w:p w14:paraId="0B7D3943" w14:textId="77777777" w:rsidR="00FF4762" w:rsidRDefault="00FF4762" w:rsidP="003503FA">
      <w:pPr>
        <w:rPr>
          <w:sz w:val="22"/>
          <w:szCs w:val="22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6"/>
        <w:gridCol w:w="235"/>
        <w:gridCol w:w="2864"/>
        <w:gridCol w:w="281"/>
        <w:gridCol w:w="2079"/>
        <w:gridCol w:w="2327"/>
        <w:gridCol w:w="1093"/>
      </w:tblGrid>
      <w:tr w:rsidR="00FF4762" w:rsidRPr="00ED7FDF" w14:paraId="43669EF0" w14:textId="77777777" w:rsidTr="00ED7FDF">
        <w:tc>
          <w:tcPr>
            <w:tcW w:w="1343" w:type="dxa"/>
            <w:tcBorders>
              <w:bottom w:val="single" w:sz="4" w:space="0" w:color="auto"/>
            </w:tcBorders>
          </w:tcPr>
          <w:p w14:paraId="5E0A774F" w14:textId="77777777" w:rsidR="00FF4762" w:rsidRPr="00ED7FDF" w:rsidRDefault="00FF4762" w:rsidP="003503F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529005D6" w14:textId="77777777" w:rsidR="00FF4762" w:rsidRPr="00ED7FDF" w:rsidRDefault="00FF4762" w:rsidP="003503FA">
            <w:pPr>
              <w:rPr>
                <w:sz w:val="22"/>
                <w:szCs w:val="22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</w:tcPr>
          <w:p w14:paraId="7A3CD168" w14:textId="66D91F7B" w:rsidR="00FF4762" w:rsidRPr="00FD2E16" w:rsidRDefault="00FF4762" w:rsidP="00ED7F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A3A8DDA" w14:textId="77777777" w:rsidR="00FF4762" w:rsidRPr="00ED7FDF" w:rsidRDefault="00FF4762" w:rsidP="003503F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3609C78" w14:textId="77777777" w:rsidR="00FF4762" w:rsidRPr="00ED7FDF" w:rsidRDefault="00FF4762" w:rsidP="00ED7F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0" w:type="dxa"/>
          </w:tcPr>
          <w:p w14:paraId="2C5F6AE2" w14:textId="77777777" w:rsidR="00FF4762" w:rsidRPr="00ED7FDF" w:rsidRDefault="00FF4762" w:rsidP="003503FA">
            <w:pPr>
              <w:rPr>
                <w:sz w:val="22"/>
                <w:szCs w:val="22"/>
              </w:rPr>
            </w:pPr>
          </w:p>
        </w:tc>
        <w:tc>
          <w:tcPr>
            <w:tcW w:w="1119" w:type="dxa"/>
          </w:tcPr>
          <w:p w14:paraId="639417EC" w14:textId="77777777" w:rsidR="00FF4762" w:rsidRPr="00ED7FDF" w:rsidRDefault="00FF4762" w:rsidP="003503FA">
            <w:pPr>
              <w:rPr>
                <w:sz w:val="22"/>
                <w:szCs w:val="22"/>
              </w:rPr>
            </w:pPr>
          </w:p>
        </w:tc>
      </w:tr>
      <w:tr w:rsidR="00FF4762" w:rsidRPr="00ED7FDF" w14:paraId="53341784" w14:textId="77777777" w:rsidTr="00ED7FDF">
        <w:tc>
          <w:tcPr>
            <w:tcW w:w="1343" w:type="dxa"/>
            <w:tcBorders>
              <w:top w:val="single" w:sz="4" w:space="0" w:color="auto"/>
            </w:tcBorders>
          </w:tcPr>
          <w:p w14:paraId="52EC2DBC" w14:textId="77777777" w:rsidR="00FF4762" w:rsidRPr="00ED7FDF" w:rsidRDefault="00FF4762" w:rsidP="00ED7FDF">
            <w:pPr>
              <w:jc w:val="center"/>
              <w:rPr>
                <w:sz w:val="16"/>
                <w:szCs w:val="16"/>
              </w:rPr>
            </w:pPr>
            <w:r w:rsidRPr="00ED7FDF">
              <w:rPr>
                <w:sz w:val="16"/>
                <w:szCs w:val="16"/>
              </w:rPr>
              <w:t>подпись</w:t>
            </w:r>
          </w:p>
        </w:tc>
        <w:tc>
          <w:tcPr>
            <w:tcW w:w="236" w:type="dxa"/>
          </w:tcPr>
          <w:p w14:paraId="49A36940" w14:textId="77777777" w:rsidR="00FF4762" w:rsidRPr="00ED7FDF" w:rsidRDefault="00FF4762" w:rsidP="00ED7F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</w:tcBorders>
          </w:tcPr>
          <w:p w14:paraId="1D09A1EE" w14:textId="77777777" w:rsidR="00FF4762" w:rsidRPr="00ED7FDF" w:rsidRDefault="00FF4762" w:rsidP="00ED7FDF">
            <w:pPr>
              <w:jc w:val="center"/>
              <w:rPr>
                <w:sz w:val="16"/>
                <w:szCs w:val="16"/>
              </w:rPr>
            </w:pPr>
            <w:r w:rsidRPr="00ED7FDF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283" w:type="dxa"/>
          </w:tcPr>
          <w:p w14:paraId="1595ED99" w14:textId="77777777" w:rsidR="00FF4762" w:rsidRPr="00ED7FDF" w:rsidRDefault="00FF4762" w:rsidP="00ED7F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3C8BAA9" w14:textId="77777777" w:rsidR="00FF4762" w:rsidRPr="00ED7FDF" w:rsidRDefault="00FF4762" w:rsidP="00ED7FDF">
            <w:pPr>
              <w:jc w:val="center"/>
              <w:rPr>
                <w:sz w:val="16"/>
                <w:szCs w:val="16"/>
              </w:rPr>
            </w:pPr>
            <w:r w:rsidRPr="00ED7FDF">
              <w:rPr>
                <w:sz w:val="16"/>
                <w:szCs w:val="16"/>
              </w:rPr>
              <w:t>дата</w:t>
            </w:r>
          </w:p>
        </w:tc>
        <w:tc>
          <w:tcPr>
            <w:tcW w:w="2390" w:type="dxa"/>
          </w:tcPr>
          <w:p w14:paraId="36ADA216" w14:textId="77777777" w:rsidR="00FF4762" w:rsidRPr="00ED7FDF" w:rsidRDefault="00FF4762" w:rsidP="003503FA">
            <w:pPr>
              <w:rPr>
                <w:sz w:val="22"/>
                <w:szCs w:val="22"/>
              </w:rPr>
            </w:pPr>
          </w:p>
        </w:tc>
        <w:tc>
          <w:tcPr>
            <w:tcW w:w="1119" w:type="dxa"/>
          </w:tcPr>
          <w:p w14:paraId="3E3004C7" w14:textId="77777777" w:rsidR="00FF4762" w:rsidRPr="00ED7FDF" w:rsidRDefault="00FF4762" w:rsidP="003503FA">
            <w:pPr>
              <w:rPr>
                <w:sz w:val="22"/>
                <w:szCs w:val="22"/>
              </w:rPr>
            </w:pPr>
          </w:p>
        </w:tc>
      </w:tr>
    </w:tbl>
    <w:p w14:paraId="1076F8E6" w14:textId="77777777" w:rsidR="00FF4762" w:rsidRPr="00FF4762" w:rsidRDefault="00FF4762" w:rsidP="003503FA">
      <w:pPr>
        <w:rPr>
          <w:sz w:val="22"/>
          <w:szCs w:val="22"/>
        </w:rPr>
      </w:pPr>
    </w:p>
    <w:p w14:paraId="3F375025" w14:textId="77777777" w:rsidR="00F22BA4" w:rsidRPr="001622D4" w:rsidRDefault="00914D84" w:rsidP="00B24129">
      <w:pPr>
        <w:ind w:firstLine="708"/>
        <w:rPr>
          <w:sz w:val="16"/>
          <w:szCs w:val="16"/>
        </w:rPr>
      </w:pPr>
      <w:r w:rsidRPr="001622D4">
        <w:rPr>
          <w:sz w:val="16"/>
          <w:szCs w:val="16"/>
        </w:rPr>
        <w:t xml:space="preserve">                                       </w:t>
      </w:r>
    </w:p>
    <w:sectPr w:rsidR="00F22BA4" w:rsidRPr="001622D4" w:rsidSect="002B3FF6">
      <w:headerReference w:type="even" r:id="rId8"/>
      <w:pgSz w:w="11906" w:h="16838"/>
      <w:pgMar w:top="1276" w:right="567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27FB" w14:textId="77777777" w:rsidR="00EB7FDE" w:rsidRDefault="00EB7FDE">
      <w:r>
        <w:separator/>
      </w:r>
    </w:p>
  </w:endnote>
  <w:endnote w:type="continuationSeparator" w:id="0">
    <w:p w14:paraId="33C104EC" w14:textId="77777777" w:rsidR="00EB7FDE" w:rsidRDefault="00EB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FB77A" w14:textId="77777777" w:rsidR="00EB7FDE" w:rsidRDefault="00EB7FDE">
      <w:r>
        <w:separator/>
      </w:r>
    </w:p>
  </w:footnote>
  <w:footnote w:type="continuationSeparator" w:id="0">
    <w:p w14:paraId="483C1C89" w14:textId="77777777" w:rsidR="00EB7FDE" w:rsidRDefault="00EB7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F208" w14:textId="77777777" w:rsidR="00EC73C6" w:rsidRDefault="00EC73C6" w:rsidP="0087114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FBFDF98" w14:textId="77777777" w:rsidR="00EC73C6" w:rsidRDefault="00EC73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A56867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1C420C"/>
    <w:multiLevelType w:val="hybridMultilevel"/>
    <w:tmpl w:val="124424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4505E0"/>
    <w:multiLevelType w:val="hybridMultilevel"/>
    <w:tmpl w:val="3028ED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BD7514"/>
    <w:multiLevelType w:val="hybridMultilevel"/>
    <w:tmpl w:val="00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E9743F3"/>
    <w:multiLevelType w:val="hybridMultilevel"/>
    <w:tmpl w:val="5EEE58E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D261207"/>
    <w:multiLevelType w:val="hybridMultilevel"/>
    <w:tmpl w:val="AEF217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16"/>
    <w:rsid w:val="00004BD2"/>
    <w:rsid w:val="00004C9A"/>
    <w:rsid w:val="00004E11"/>
    <w:rsid w:val="000058FE"/>
    <w:rsid w:val="00011FA5"/>
    <w:rsid w:val="00012693"/>
    <w:rsid w:val="00012B04"/>
    <w:rsid w:val="00017068"/>
    <w:rsid w:val="000217EC"/>
    <w:rsid w:val="0002634C"/>
    <w:rsid w:val="00027B32"/>
    <w:rsid w:val="00031C77"/>
    <w:rsid w:val="000323F2"/>
    <w:rsid w:val="00034251"/>
    <w:rsid w:val="00043C36"/>
    <w:rsid w:val="00045DB4"/>
    <w:rsid w:val="000506A5"/>
    <w:rsid w:val="00053BC2"/>
    <w:rsid w:val="000557EA"/>
    <w:rsid w:val="00055F9D"/>
    <w:rsid w:val="00063306"/>
    <w:rsid w:val="00063547"/>
    <w:rsid w:val="0007602B"/>
    <w:rsid w:val="00077F9B"/>
    <w:rsid w:val="00085F7A"/>
    <w:rsid w:val="0008699A"/>
    <w:rsid w:val="000A2D4C"/>
    <w:rsid w:val="000A2DD7"/>
    <w:rsid w:val="000A317F"/>
    <w:rsid w:val="000A4A25"/>
    <w:rsid w:val="000A531A"/>
    <w:rsid w:val="000A6F09"/>
    <w:rsid w:val="000A7879"/>
    <w:rsid w:val="000A7CCC"/>
    <w:rsid w:val="000B22A9"/>
    <w:rsid w:val="000B6084"/>
    <w:rsid w:val="000B7BB2"/>
    <w:rsid w:val="000C5D2B"/>
    <w:rsid w:val="000C6CFC"/>
    <w:rsid w:val="000D29B0"/>
    <w:rsid w:val="000D2CC3"/>
    <w:rsid w:val="000D3FD8"/>
    <w:rsid w:val="000D5BBB"/>
    <w:rsid w:val="000E7C57"/>
    <w:rsid w:val="000F1694"/>
    <w:rsid w:val="000F21C3"/>
    <w:rsid w:val="000F4EF5"/>
    <w:rsid w:val="000F68C8"/>
    <w:rsid w:val="00111E00"/>
    <w:rsid w:val="00112BFE"/>
    <w:rsid w:val="00113DCD"/>
    <w:rsid w:val="00115E49"/>
    <w:rsid w:val="001220D7"/>
    <w:rsid w:val="001263EB"/>
    <w:rsid w:val="00127866"/>
    <w:rsid w:val="001300A4"/>
    <w:rsid w:val="00132B05"/>
    <w:rsid w:val="00135887"/>
    <w:rsid w:val="00135CBB"/>
    <w:rsid w:val="00141549"/>
    <w:rsid w:val="0015338C"/>
    <w:rsid w:val="00160C94"/>
    <w:rsid w:val="001622D4"/>
    <w:rsid w:val="0016659C"/>
    <w:rsid w:val="001673D0"/>
    <w:rsid w:val="0017149E"/>
    <w:rsid w:val="00181306"/>
    <w:rsid w:val="001813A7"/>
    <w:rsid w:val="001826A6"/>
    <w:rsid w:val="00183FA8"/>
    <w:rsid w:val="00191990"/>
    <w:rsid w:val="00194B54"/>
    <w:rsid w:val="00194DC2"/>
    <w:rsid w:val="001A3A6B"/>
    <w:rsid w:val="001A7910"/>
    <w:rsid w:val="001B2DCF"/>
    <w:rsid w:val="001B40DB"/>
    <w:rsid w:val="001B55CE"/>
    <w:rsid w:val="001C5CF3"/>
    <w:rsid w:val="001E7382"/>
    <w:rsid w:val="001F4167"/>
    <w:rsid w:val="001F5563"/>
    <w:rsid w:val="00242B4B"/>
    <w:rsid w:val="002463C1"/>
    <w:rsid w:val="00253028"/>
    <w:rsid w:val="00256192"/>
    <w:rsid w:val="00257CA9"/>
    <w:rsid w:val="0026065F"/>
    <w:rsid w:val="0026677B"/>
    <w:rsid w:val="002667D4"/>
    <w:rsid w:val="002709DF"/>
    <w:rsid w:val="0027379D"/>
    <w:rsid w:val="00275DA5"/>
    <w:rsid w:val="002824FF"/>
    <w:rsid w:val="002849B2"/>
    <w:rsid w:val="00291303"/>
    <w:rsid w:val="002A10AB"/>
    <w:rsid w:val="002A3298"/>
    <w:rsid w:val="002A617F"/>
    <w:rsid w:val="002B12BF"/>
    <w:rsid w:val="002B168D"/>
    <w:rsid w:val="002B3FF6"/>
    <w:rsid w:val="002C2A89"/>
    <w:rsid w:val="002C6274"/>
    <w:rsid w:val="002F1324"/>
    <w:rsid w:val="002F4C73"/>
    <w:rsid w:val="002F5708"/>
    <w:rsid w:val="003015EF"/>
    <w:rsid w:val="003018C5"/>
    <w:rsid w:val="0030346E"/>
    <w:rsid w:val="00307F46"/>
    <w:rsid w:val="0031254A"/>
    <w:rsid w:val="00314C48"/>
    <w:rsid w:val="00333ABE"/>
    <w:rsid w:val="00346C6E"/>
    <w:rsid w:val="003474C2"/>
    <w:rsid w:val="003503FA"/>
    <w:rsid w:val="00350C37"/>
    <w:rsid w:val="003604C6"/>
    <w:rsid w:val="00365DED"/>
    <w:rsid w:val="00367E11"/>
    <w:rsid w:val="00371578"/>
    <w:rsid w:val="003717F2"/>
    <w:rsid w:val="00372594"/>
    <w:rsid w:val="0037391A"/>
    <w:rsid w:val="00375ABF"/>
    <w:rsid w:val="003820C2"/>
    <w:rsid w:val="00383A05"/>
    <w:rsid w:val="003950AC"/>
    <w:rsid w:val="0039661D"/>
    <w:rsid w:val="0039686A"/>
    <w:rsid w:val="003A090C"/>
    <w:rsid w:val="003B0AD5"/>
    <w:rsid w:val="003C1DBA"/>
    <w:rsid w:val="003C4577"/>
    <w:rsid w:val="003C5082"/>
    <w:rsid w:val="003C7874"/>
    <w:rsid w:val="003D22F3"/>
    <w:rsid w:val="003D3DE3"/>
    <w:rsid w:val="003D5444"/>
    <w:rsid w:val="003D68E4"/>
    <w:rsid w:val="003D7EB7"/>
    <w:rsid w:val="003E6E8B"/>
    <w:rsid w:val="003F05C2"/>
    <w:rsid w:val="003F4481"/>
    <w:rsid w:val="004021A8"/>
    <w:rsid w:val="00405E6F"/>
    <w:rsid w:val="00411034"/>
    <w:rsid w:val="004244E9"/>
    <w:rsid w:val="004248F8"/>
    <w:rsid w:val="00432124"/>
    <w:rsid w:val="00432891"/>
    <w:rsid w:val="004334B0"/>
    <w:rsid w:val="0043525F"/>
    <w:rsid w:val="00436329"/>
    <w:rsid w:val="00440CDA"/>
    <w:rsid w:val="0044251B"/>
    <w:rsid w:val="00451394"/>
    <w:rsid w:val="00452B8F"/>
    <w:rsid w:val="00455804"/>
    <w:rsid w:val="0045644C"/>
    <w:rsid w:val="00462860"/>
    <w:rsid w:val="00465033"/>
    <w:rsid w:val="00465CCF"/>
    <w:rsid w:val="00473B00"/>
    <w:rsid w:val="0048146A"/>
    <w:rsid w:val="00483D51"/>
    <w:rsid w:val="004A37B7"/>
    <w:rsid w:val="004A7047"/>
    <w:rsid w:val="004B19D9"/>
    <w:rsid w:val="004C1EEB"/>
    <w:rsid w:val="004C3666"/>
    <w:rsid w:val="004C3E92"/>
    <w:rsid w:val="004C4207"/>
    <w:rsid w:val="004C502F"/>
    <w:rsid w:val="004E7668"/>
    <w:rsid w:val="004E7FBD"/>
    <w:rsid w:val="004F0513"/>
    <w:rsid w:val="004F28BD"/>
    <w:rsid w:val="004F3D42"/>
    <w:rsid w:val="004F4B59"/>
    <w:rsid w:val="004F5B0B"/>
    <w:rsid w:val="00503BCA"/>
    <w:rsid w:val="0050590D"/>
    <w:rsid w:val="00510F09"/>
    <w:rsid w:val="00512BB9"/>
    <w:rsid w:val="005161B4"/>
    <w:rsid w:val="00517027"/>
    <w:rsid w:val="005179B8"/>
    <w:rsid w:val="005210CF"/>
    <w:rsid w:val="005229A2"/>
    <w:rsid w:val="0052355F"/>
    <w:rsid w:val="00525DCE"/>
    <w:rsid w:val="005309B6"/>
    <w:rsid w:val="00532D26"/>
    <w:rsid w:val="005347FD"/>
    <w:rsid w:val="00534C01"/>
    <w:rsid w:val="0053792A"/>
    <w:rsid w:val="00537B76"/>
    <w:rsid w:val="00540E33"/>
    <w:rsid w:val="00543383"/>
    <w:rsid w:val="00546C05"/>
    <w:rsid w:val="00552666"/>
    <w:rsid w:val="00557ABA"/>
    <w:rsid w:val="00557E40"/>
    <w:rsid w:val="00562445"/>
    <w:rsid w:val="00567143"/>
    <w:rsid w:val="00567F7E"/>
    <w:rsid w:val="00574E03"/>
    <w:rsid w:val="005761A3"/>
    <w:rsid w:val="005767B8"/>
    <w:rsid w:val="005776F9"/>
    <w:rsid w:val="00580320"/>
    <w:rsid w:val="00584067"/>
    <w:rsid w:val="00595E74"/>
    <w:rsid w:val="005B0EF2"/>
    <w:rsid w:val="005C3179"/>
    <w:rsid w:val="005C44AB"/>
    <w:rsid w:val="005D2600"/>
    <w:rsid w:val="005D3072"/>
    <w:rsid w:val="005D30E8"/>
    <w:rsid w:val="005D4AA6"/>
    <w:rsid w:val="005D6BD6"/>
    <w:rsid w:val="005E03B6"/>
    <w:rsid w:val="005E3163"/>
    <w:rsid w:val="005E54E5"/>
    <w:rsid w:val="005F222C"/>
    <w:rsid w:val="005F784E"/>
    <w:rsid w:val="006005F3"/>
    <w:rsid w:val="00606791"/>
    <w:rsid w:val="006120AA"/>
    <w:rsid w:val="00616495"/>
    <w:rsid w:val="006201A4"/>
    <w:rsid w:val="00620C59"/>
    <w:rsid w:val="00623965"/>
    <w:rsid w:val="006250FD"/>
    <w:rsid w:val="0063280A"/>
    <w:rsid w:val="006355A2"/>
    <w:rsid w:val="00637DC9"/>
    <w:rsid w:val="006410C8"/>
    <w:rsid w:val="00646356"/>
    <w:rsid w:val="00647DF5"/>
    <w:rsid w:val="006521F2"/>
    <w:rsid w:val="00655905"/>
    <w:rsid w:val="00656FC6"/>
    <w:rsid w:val="00667D63"/>
    <w:rsid w:val="00670926"/>
    <w:rsid w:val="006727C6"/>
    <w:rsid w:val="00677E72"/>
    <w:rsid w:val="00682B61"/>
    <w:rsid w:val="006947F5"/>
    <w:rsid w:val="006A0F84"/>
    <w:rsid w:val="006A4326"/>
    <w:rsid w:val="006B114C"/>
    <w:rsid w:val="006C67C6"/>
    <w:rsid w:val="006D4DFE"/>
    <w:rsid w:val="006E0C16"/>
    <w:rsid w:val="006E432D"/>
    <w:rsid w:val="00701223"/>
    <w:rsid w:val="0070353E"/>
    <w:rsid w:val="00703B64"/>
    <w:rsid w:val="00704EE7"/>
    <w:rsid w:val="00713B9E"/>
    <w:rsid w:val="00722069"/>
    <w:rsid w:val="0072317E"/>
    <w:rsid w:val="007276F4"/>
    <w:rsid w:val="00731D10"/>
    <w:rsid w:val="00734F5E"/>
    <w:rsid w:val="00735E39"/>
    <w:rsid w:val="00736C59"/>
    <w:rsid w:val="00740BCC"/>
    <w:rsid w:val="00751EED"/>
    <w:rsid w:val="00752371"/>
    <w:rsid w:val="00753AFB"/>
    <w:rsid w:val="007619B8"/>
    <w:rsid w:val="007663CE"/>
    <w:rsid w:val="00766BB5"/>
    <w:rsid w:val="0077216C"/>
    <w:rsid w:val="00774055"/>
    <w:rsid w:val="00775DA2"/>
    <w:rsid w:val="007834F6"/>
    <w:rsid w:val="00783AD8"/>
    <w:rsid w:val="0079576A"/>
    <w:rsid w:val="007A2682"/>
    <w:rsid w:val="007A2AE8"/>
    <w:rsid w:val="007A34C3"/>
    <w:rsid w:val="007A3B5F"/>
    <w:rsid w:val="007A7B43"/>
    <w:rsid w:val="007B0A43"/>
    <w:rsid w:val="007B2628"/>
    <w:rsid w:val="007C1A5E"/>
    <w:rsid w:val="007C3277"/>
    <w:rsid w:val="007D1503"/>
    <w:rsid w:val="007D18C4"/>
    <w:rsid w:val="007D36C1"/>
    <w:rsid w:val="007F0FE4"/>
    <w:rsid w:val="007F3A88"/>
    <w:rsid w:val="007F7759"/>
    <w:rsid w:val="007F7868"/>
    <w:rsid w:val="0080237E"/>
    <w:rsid w:val="00802A8D"/>
    <w:rsid w:val="00802FFD"/>
    <w:rsid w:val="00805468"/>
    <w:rsid w:val="00810623"/>
    <w:rsid w:val="008136E3"/>
    <w:rsid w:val="00820477"/>
    <w:rsid w:val="008211BD"/>
    <w:rsid w:val="00822D2B"/>
    <w:rsid w:val="0082336C"/>
    <w:rsid w:val="00824B6D"/>
    <w:rsid w:val="0082513E"/>
    <w:rsid w:val="00825B55"/>
    <w:rsid w:val="0084197C"/>
    <w:rsid w:val="0084514C"/>
    <w:rsid w:val="00845541"/>
    <w:rsid w:val="008528F1"/>
    <w:rsid w:val="0085698E"/>
    <w:rsid w:val="00857129"/>
    <w:rsid w:val="00861FF4"/>
    <w:rsid w:val="00863E9E"/>
    <w:rsid w:val="00867488"/>
    <w:rsid w:val="0087114E"/>
    <w:rsid w:val="00873B28"/>
    <w:rsid w:val="008740E6"/>
    <w:rsid w:val="00882C08"/>
    <w:rsid w:val="00883A08"/>
    <w:rsid w:val="008844AE"/>
    <w:rsid w:val="00884C9D"/>
    <w:rsid w:val="008930C9"/>
    <w:rsid w:val="0089450F"/>
    <w:rsid w:val="0089521E"/>
    <w:rsid w:val="008A6813"/>
    <w:rsid w:val="008B2C0A"/>
    <w:rsid w:val="008B5DCB"/>
    <w:rsid w:val="008C63B4"/>
    <w:rsid w:val="008D1722"/>
    <w:rsid w:val="008D3ECC"/>
    <w:rsid w:val="008D5F0A"/>
    <w:rsid w:val="008E11A5"/>
    <w:rsid w:val="008E37C2"/>
    <w:rsid w:val="008E525B"/>
    <w:rsid w:val="008F1884"/>
    <w:rsid w:val="009106A7"/>
    <w:rsid w:val="0091221A"/>
    <w:rsid w:val="00912415"/>
    <w:rsid w:val="009125E3"/>
    <w:rsid w:val="00912F6B"/>
    <w:rsid w:val="00914ADC"/>
    <w:rsid w:val="00914D84"/>
    <w:rsid w:val="00915588"/>
    <w:rsid w:val="009176EF"/>
    <w:rsid w:val="00917F91"/>
    <w:rsid w:val="009228FF"/>
    <w:rsid w:val="009303E7"/>
    <w:rsid w:val="00932169"/>
    <w:rsid w:val="009330C5"/>
    <w:rsid w:val="00934C3E"/>
    <w:rsid w:val="009429B8"/>
    <w:rsid w:val="0094578C"/>
    <w:rsid w:val="0095689D"/>
    <w:rsid w:val="009678A6"/>
    <w:rsid w:val="00981EEC"/>
    <w:rsid w:val="009869C1"/>
    <w:rsid w:val="00987514"/>
    <w:rsid w:val="009A66F0"/>
    <w:rsid w:val="009B07C3"/>
    <w:rsid w:val="009B7C54"/>
    <w:rsid w:val="009C12D3"/>
    <w:rsid w:val="009C61EB"/>
    <w:rsid w:val="009D0C88"/>
    <w:rsid w:val="009D40E7"/>
    <w:rsid w:val="009E688A"/>
    <w:rsid w:val="009E7761"/>
    <w:rsid w:val="00A00839"/>
    <w:rsid w:val="00A04D0F"/>
    <w:rsid w:val="00A07FBE"/>
    <w:rsid w:val="00A118C5"/>
    <w:rsid w:val="00A154BE"/>
    <w:rsid w:val="00A274AD"/>
    <w:rsid w:val="00A27A7E"/>
    <w:rsid w:val="00A454BB"/>
    <w:rsid w:val="00A463CB"/>
    <w:rsid w:val="00A516AB"/>
    <w:rsid w:val="00A604C2"/>
    <w:rsid w:val="00A61C73"/>
    <w:rsid w:val="00A63474"/>
    <w:rsid w:val="00A67679"/>
    <w:rsid w:val="00A77D9B"/>
    <w:rsid w:val="00A827EF"/>
    <w:rsid w:val="00A828F9"/>
    <w:rsid w:val="00A969E1"/>
    <w:rsid w:val="00AB063C"/>
    <w:rsid w:val="00AC0450"/>
    <w:rsid w:val="00AD236D"/>
    <w:rsid w:val="00AD3993"/>
    <w:rsid w:val="00AD3C47"/>
    <w:rsid w:val="00AE5A46"/>
    <w:rsid w:val="00AE7E14"/>
    <w:rsid w:val="00AF0CD3"/>
    <w:rsid w:val="00AF4C67"/>
    <w:rsid w:val="00AF506E"/>
    <w:rsid w:val="00AF5E58"/>
    <w:rsid w:val="00B04CDF"/>
    <w:rsid w:val="00B066D8"/>
    <w:rsid w:val="00B10E69"/>
    <w:rsid w:val="00B13AB2"/>
    <w:rsid w:val="00B22C72"/>
    <w:rsid w:val="00B24129"/>
    <w:rsid w:val="00B3143E"/>
    <w:rsid w:val="00B42896"/>
    <w:rsid w:val="00B43312"/>
    <w:rsid w:val="00B437CF"/>
    <w:rsid w:val="00B43865"/>
    <w:rsid w:val="00B474BD"/>
    <w:rsid w:val="00B479AB"/>
    <w:rsid w:val="00B47BB3"/>
    <w:rsid w:val="00B50060"/>
    <w:rsid w:val="00B508E0"/>
    <w:rsid w:val="00B51FAC"/>
    <w:rsid w:val="00B5529B"/>
    <w:rsid w:val="00B55EB6"/>
    <w:rsid w:val="00B64389"/>
    <w:rsid w:val="00B8311C"/>
    <w:rsid w:val="00B87938"/>
    <w:rsid w:val="00B928B1"/>
    <w:rsid w:val="00B96257"/>
    <w:rsid w:val="00BA64C9"/>
    <w:rsid w:val="00BA6FAC"/>
    <w:rsid w:val="00BA7FE0"/>
    <w:rsid w:val="00BB0315"/>
    <w:rsid w:val="00BB22A8"/>
    <w:rsid w:val="00BB288F"/>
    <w:rsid w:val="00BC2959"/>
    <w:rsid w:val="00BC2EFE"/>
    <w:rsid w:val="00BC7042"/>
    <w:rsid w:val="00BC7BD0"/>
    <w:rsid w:val="00BE0A69"/>
    <w:rsid w:val="00BE7F7D"/>
    <w:rsid w:val="00BF08FF"/>
    <w:rsid w:val="00BF43FA"/>
    <w:rsid w:val="00C13E43"/>
    <w:rsid w:val="00C17853"/>
    <w:rsid w:val="00C25944"/>
    <w:rsid w:val="00C3586C"/>
    <w:rsid w:val="00C35C87"/>
    <w:rsid w:val="00C42652"/>
    <w:rsid w:val="00C447F6"/>
    <w:rsid w:val="00C50C95"/>
    <w:rsid w:val="00C54B12"/>
    <w:rsid w:val="00C552CF"/>
    <w:rsid w:val="00C55CA3"/>
    <w:rsid w:val="00C560F8"/>
    <w:rsid w:val="00C63E1F"/>
    <w:rsid w:val="00C71370"/>
    <w:rsid w:val="00C75D85"/>
    <w:rsid w:val="00C90A8B"/>
    <w:rsid w:val="00C91448"/>
    <w:rsid w:val="00C96B47"/>
    <w:rsid w:val="00C97553"/>
    <w:rsid w:val="00CA1CE8"/>
    <w:rsid w:val="00CB2900"/>
    <w:rsid w:val="00CB6298"/>
    <w:rsid w:val="00CB631C"/>
    <w:rsid w:val="00CC213C"/>
    <w:rsid w:val="00CC3C8E"/>
    <w:rsid w:val="00CD0559"/>
    <w:rsid w:val="00CD1758"/>
    <w:rsid w:val="00CD5F13"/>
    <w:rsid w:val="00CE0904"/>
    <w:rsid w:val="00CE44AB"/>
    <w:rsid w:val="00CE55F1"/>
    <w:rsid w:val="00CF1112"/>
    <w:rsid w:val="00CF4CC2"/>
    <w:rsid w:val="00CF55C8"/>
    <w:rsid w:val="00CF618A"/>
    <w:rsid w:val="00D037E4"/>
    <w:rsid w:val="00D070B2"/>
    <w:rsid w:val="00D21A3E"/>
    <w:rsid w:val="00D25839"/>
    <w:rsid w:val="00D31339"/>
    <w:rsid w:val="00D325B5"/>
    <w:rsid w:val="00D35E95"/>
    <w:rsid w:val="00D377AB"/>
    <w:rsid w:val="00D4032A"/>
    <w:rsid w:val="00D405BE"/>
    <w:rsid w:val="00D43610"/>
    <w:rsid w:val="00D4499B"/>
    <w:rsid w:val="00D464DE"/>
    <w:rsid w:val="00D47F40"/>
    <w:rsid w:val="00D571AF"/>
    <w:rsid w:val="00D60225"/>
    <w:rsid w:val="00D61C9B"/>
    <w:rsid w:val="00D62185"/>
    <w:rsid w:val="00D67030"/>
    <w:rsid w:val="00D675B1"/>
    <w:rsid w:val="00D76973"/>
    <w:rsid w:val="00D8623C"/>
    <w:rsid w:val="00D86244"/>
    <w:rsid w:val="00D86F4A"/>
    <w:rsid w:val="00DA5217"/>
    <w:rsid w:val="00DB4196"/>
    <w:rsid w:val="00DC2767"/>
    <w:rsid w:val="00DC4E36"/>
    <w:rsid w:val="00DD301C"/>
    <w:rsid w:val="00DD4C7F"/>
    <w:rsid w:val="00DD5CCF"/>
    <w:rsid w:val="00DD70CB"/>
    <w:rsid w:val="00DE1605"/>
    <w:rsid w:val="00DF5B41"/>
    <w:rsid w:val="00DF5E83"/>
    <w:rsid w:val="00DF6691"/>
    <w:rsid w:val="00DF6D5B"/>
    <w:rsid w:val="00E043ED"/>
    <w:rsid w:val="00E04D07"/>
    <w:rsid w:val="00E0794C"/>
    <w:rsid w:val="00E10220"/>
    <w:rsid w:val="00E2657B"/>
    <w:rsid w:val="00E27ACA"/>
    <w:rsid w:val="00E315CE"/>
    <w:rsid w:val="00E33F21"/>
    <w:rsid w:val="00E459D1"/>
    <w:rsid w:val="00E57D99"/>
    <w:rsid w:val="00E64618"/>
    <w:rsid w:val="00E67895"/>
    <w:rsid w:val="00E7138F"/>
    <w:rsid w:val="00E713B1"/>
    <w:rsid w:val="00E754FF"/>
    <w:rsid w:val="00E8329E"/>
    <w:rsid w:val="00E9123C"/>
    <w:rsid w:val="00EA539B"/>
    <w:rsid w:val="00EA66B4"/>
    <w:rsid w:val="00EB7FDE"/>
    <w:rsid w:val="00EC73C6"/>
    <w:rsid w:val="00ED7FDF"/>
    <w:rsid w:val="00EF00B3"/>
    <w:rsid w:val="00EF100B"/>
    <w:rsid w:val="00EF3DDF"/>
    <w:rsid w:val="00EF4316"/>
    <w:rsid w:val="00F0371F"/>
    <w:rsid w:val="00F04216"/>
    <w:rsid w:val="00F06D73"/>
    <w:rsid w:val="00F10488"/>
    <w:rsid w:val="00F15671"/>
    <w:rsid w:val="00F16C48"/>
    <w:rsid w:val="00F22BA4"/>
    <w:rsid w:val="00F241BF"/>
    <w:rsid w:val="00F36DA6"/>
    <w:rsid w:val="00F37696"/>
    <w:rsid w:val="00F4066D"/>
    <w:rsid w:val="00F46CDB"/>
    <w:rsid w:val="00F52A7D"/>
    <w:rsid w:val="00F611B8"/>
    <w:rsid w:val="00F718DD"/>
    <w:rsid w:val="00F73CB8"/>
    <w:rsid w:val="00F74EB5"/>
    <w:rsid w:val="00FA1B7E"/>
    <w:rsid w:val="00FA32E1"/>
    <w:rsid w:val="00FA6A38"/>
    <w:rsid w:val="00FB1BE2"/>
    <w:rsid w:val="00FB4D2D"/>
    <w:rsid w:val="00FB575E"/>
    <w:rsid w:val="00FB71B1"/>
    <w:rsid w:val="00FC0F24"/>
    <w:rsid w:val="00FC1460"/>
    <w:rsid w:val="00FD141C"/>
    <w:rsid w:val="00FD15DC"/>
    <w:rsid w:val="00FD2E16"/>
    <w:rsid w:val="00FD67AE"/>
    <w:rsid w:val="00FD7029"/>
    <w:rsid w:val="00FD76F5"/>
    <w:rsid w:val="00FD78A2"/>
    <w:rsid w:val="00FE0E70"/>
    <w:rsid w:val="00FE71F3"/>
    <w:rsid w:val="00FE74A1"/>
    <w:rsid w:val="00FE7B2E"/>
    <w:rsid w:val="00FF4762"/>
    <w:rsid w:val="00FF5565"/>
    <w:rsid w:val="00FF6EDD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8FA49C"/>
  <w14:defaultImageDpi w14:val="0"/>
  <w15:chartTrackingRefBased/>
  <w15:docId w15:val="{EEB6269A-E158-4585-BBF1-007ED480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4251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004E11"/>
    <w:pPr>
      <w:keepNext/>
      <w:outlineLvl w:val="1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3D68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D68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 Indent"/>
    <w:basedOn w:val="a"/>
    <w:link w:val="a4"/>
    <w:uiPriority w:val="99"/>
    <w:rsid w:val="00004E11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8711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uiPriority w:val="99"/>
    <w:rsid w:val="0087114E"/>
    <w:rPr>
      <w:rFonts w:cs="Times New Roman"/>
    </w:rPr>
  </w:style>
  <w:style w:type="paragraph" w:styleId="a8">
    <w:name w:val="footer"/>
    <w:basedOn w:val="a"/>
    <w:link w:val="a9"/>
    <w:uiPriority w:val="99"/>
    <w:rsid w:val="001533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Pr>
      <w:rFonts w:cs="Times New Roman"/>
      <w:sz w:val="24"/>
      <w:szCs w:val="24"/>
    </w:rPr>
  </w:style>
  <w:style w:type="table" w:styleId="aa">
    <w:name w:val="Table Grid"/>
    <w:basedOn w:val="a1"/>
    <w:uiPriority w:val="39"/>
    <w:rsid w:val="0070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rsid w:val="003503FA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3503FA"/>
    <w:rPr>
      <w:rFonts w:cs="Times New Roman"/>
      <w:sz w:val="24"/>
    </w:rPr>
  </w:style>
  <w:style w:type="paragraph" w:styleId="ad">
    <w:name w:val="Balloon Text"/>
    <w:basedOn w:val="a"/>
    <w:link w:val="ae"/>
    <w:uiPriority w:val="99"/>
    <w:rsid w:val="003503FA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locked/>
    <w:rsid w:val="003503FA"/>
    <w:rPr>
      <w:rFonts w:ascii="Segoe UI" w:hAnsi="Segoe UI" w:cs="Times New Roman"/>
      <w:sz w:val="18"/>
    </w:rPr>
  </w:style>
  <w:style w:type="character" w:customStyle="1" w:styleId="af">
    <w:name w:val="Гипертекстовая ссылка"/>
    <w:uiPriority w:val="99"/>
    <w:rsid w:val="004E7FBD"/>
    <w:rPr>
      <w:color w:val="106BBE"/>
    </w:rPr>
  </w:style>
  <w:style w:type="character" w:styleId="af0">
    <w:name w:val="Hyperlink"/>
    <w:uiPriority w:val="99"/>
    <w:unhideWhenUsed/>
    <w:rsid w:val="00A6347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6\ARIADNA\APP\_Templates\ArmStacDoctor\Dogovor_stac_deesposo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D70E9-98BF-4A15-8EAE-98D55A90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Dogovor_stac_deesposob</Template>
  <TotalTime>1</TotalTime>
  <Pages>4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УПФР в СЗФО</Company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Нач.соц.отд</cp:lastModifiedBy>
  <cp:revision>2</cp:revision>
  <cp:lastPrinted>2026-05-26T11:13:00Z</cp:lastPrinted>
  <dcterms:created xsi:type="dcterms:W3CDTF">2026-06-08T13:09:00Z</dcterms:created>
  <dcterms:modified xsi:type="dcterms:W3CDTF">2026-06-08T13:09:00Z</dcterms:modified>
</cp:coreProperties>
</file>